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F771815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31C25" wp14:editId="3C6B6812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ABE1C8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44FF4" wp14:editId="11FC468B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E5325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8873850" w14:textId="70C721B6" w:rsidR="004A6125" w:rsidRPr="004A6125" w:rsidRDefault="004A6125" w:rsidP="004A6125">
      <w:pPr>
        <w:spacing w:line="480" w:lineRule="auto"/>
        <w:ind w:firstLine="720"/>
        <w:rPr>
          <w:rFonts w:ascii="Times New Roman" w:hAnsi="Times New Roman" w:cs="Times New Roman"/>
          <w:color w:val="002060"/>
          <w:sz w:val="24"/>
          <w:szCs w:val="24"/>
        </w:rPr>
      </w:pPr>
      <w:r w:rsidRPr="004A6125">
        <w:rPr>
          <w:rFonts w:ascii="Times New Roman" w:hAnsi="Times New Roman" w:cs="Times New Roman"/>
          <w:color w:val="000000" w:themeColor="text1"/>
          <w:sz w:val="24"/>
          <w:szCs w:val="24"/>
        </w:rPr>
        <w:t>The American State Bank was located in Kearney</w:t>
      </w:r>
      <w:r w:rsidR="00E51FF2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4A61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According to the </w:t>
      </w:r>
      <w:r w:rsidRPr="004A612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Pr="004A61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(12/31/1918) it was located at 22</w:t>
      </w:r>
      <w:r w:rsidRPr="004A612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nd</w:t>
      </w:r>
      <w:r w:rsidRPr="004A61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Central Avenue. It opened in 1917 and closed in 1929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4A612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6/12/2015)</w:t>
      </w:r>
      <w:r w:rsidRPr="004A6125">
        <w:rPr>
          <w:rFonts w:ascii="Times New Roman" w:hAnsi="Times New Roman" w:cs="Times New Roman"/>
          <w:color w:val="000000" w:themeColor="text1"/>
          <w:sz w:val="24"/>
          <w:szCs w:val="24"/>
        </w:rPr>
        <w:t>. In 1929 it was changed to Fort Kearney State Bank. Then in 1939</w:t>
      </w:r>
      <w:bookmarkStart w:id="0" w:name="_GoBack"/>
      <w:bookmarkEnd w:id="0"/>
      <w:r w:rsidRPr="004A61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became the First National Bank. Following this it became First National Bank and Trust Co. in 1974. The name was changed to Wells Fargo in 2000 (</w:t>
      </w:r>
      <w:r w:rsidRPr="004A612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Pr="004A61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10/1/2000) </w:t>
      </w:r>
    </w:p>
    <w:p w14:paraId="416CE005" w14:textId="17A619B2" w:rsidR="004A6125" w:rsidRDefault="004A6125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6E38770" w14:textId="5D178AAB" w:rsidR="00884A21" w:rsidRDefault="004A6125" w:rsidP="004A612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6B2F9F1B" wp14:editId="25692953">
            <wp:extent cx="2072867" cy="3871214"/>
            <wp:effectExtent l="0" t="0" r="10160" b="0"/>
            <wp:docPr id="53" name="Picture 53" descr="../Desktop/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Desktop/IMG_03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90" cy="39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0CAC" w14:textId="48EA132D" w:rsidR="004A6125" w:rsidRDefault="004A6125" w:rsidP="004A612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4A6125">
        <w:rPr>
          <w:rFonts w:ascii="Times New Roman" w:hAnsi="Times New Roman" w:cs="Times New Roman"/>
          <w:i/>
          <w:sz w:val="24"/>
          <w:szCs w:val="24"/>
        </w:rPr>
        <w:t>Echo</w:t>
      </w:r>
      <w:r>
        <w:rPr>
          <w:rFonts w:ascii="Times New Roman" w:hAnsi="Times New Roman" w:cs="Times New Roman"/>
          <w:sz w:val="24"/>
          <w:szCs w:val="24"/>
        </w:rPr>
        <w:t xml:space="preserve">: Nov. 1919) </w:t>
      </w:r>
    </w:p>
    <w:p w14:paraId="55C8BEF8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1E336" w14:textId="77777777" w:rsidR="00F60197" w:rsidRDefault="00F60197" w:rsidP="001833C5">
      <w:pPr>
        <w:spacing w:after="0" w:line="240" w:lineRule="auto"/>
      </w:pPr>
      <w:r>
        <w:separator/>
      </w:r>
    </w:p>
  </w:endnote>
  <w:endnote w:type="continuationSeparator" w:id="0">
    <w:p w14:paraId="67CE8BC3" w14:textId="77777777" w:rsidR="00F60197" w:rsidRDefault="00F60197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CF0D9" w14:textId="77777777" w:rsidR="00F60197" w:rsidRDefault="00F60197" w:rsidP="001833C5">
      <w:pPr>
        <w:spacing w:after="0" w:line="240" w:lineRule="auto"/>
      </w:pPr>
      <w:r>
        <w:separator/>
      </w:r>
    </w:p>
  </w:footnote>
  <w:footnote w:type="continuationSeparator" w:id="0">
    <w:p w14:paraId="6E0E6F91" w14:textId="77777777" w:rsidR="00F60197" w:rsidRDefault="00F60197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89A0BD" w14:textId="44D3D34D" w:rsidR="001833C5" w:rsidRPr="001833C5" w:rsidRDefault="00884A21" w:rsidP="004A6125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2EE73F4B" wp14:editId="7873F8A9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6125">
      <w:rPr>
        <w:rFonts w:ascii="Calibri" w:hAnsi="Calibri" w:cs="Calibri"/>
        <w:sz w:val="40"/>
        <w:szCs w:val="40"/>
      </w:rPr>
      <w:t xml:space="preserve">                 American State Bank</w:t>
    </w:r>
    <w:r w:rsidR="002A68FE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 </w:t>
    </w:r>
    <w:r w:rsidR="004A6125">
      <w:rPr>
        <w:rFonts w:ascii="Calibri" w:hAnsi="Calibri" w:cs="Calibri"/>
        <w:sz w:val="40"/>
        <w:szCs w:val="40"/>
      </w:rPr>
      <w:t xml:space="preserve">   </w:t>
    </w:r>
    <w:r>
      <w:rPr>
        <w:rFonts w:ascii="Calibri" w:hAnsi="Calibri" w:cs="Calibri"/>
        <w:sz w:val="40"/>
        <w:szCs w:val="40"/>
      </w:rPr>
      <w:t xml:space="preserve">  </w:t>
    </w:r>
    <w:r w:rsidR="004A6125">
      <w:rPr>
        <w:rFonts w:ascii="Calibri" w:hAnsi="Calibri" w:cs="Calibri"/>
        <w:sz w:val="40"/>
        <w:szCs w:val="40"/>
      </w:rPr>
      <w:t xml:space="preserve">          </w:t>
    </w:r>
    <w:r>
      <w:rPr>
        <w:rFonts w:ascii="Calibri" w:hAnsi="Calibri" w:cs="Calibri"/>
        <w:sz w:val="40"/>
        <w:szCs w:val="40"/>
      </w:rPr>
      <w:t xml:space="preserve">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14175220" wp14:editId="5DB64A4C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CBD"/>
    <w:rsid w:val="00121A90"/>
    <w:rsid w:val="001833C5"/>
    <w:rsid w:val="002A68FE"/>
    <w:rsid w:val="002C2B5C"/>
    <w:rsid w:val="00330317"/>
    <w:rsid w:val="00383C54"/>
    <w:rsid w:val="003D6DF5"/>
    <w:rsid w:val="00485A69"/>
    <w:rsid w:val="004A6125"/>
    <w:rsid w:val="00615CBD"/>
    <w:rsid w:val="00664091"/>
    <w:rsid w:val="007E4D94"/>
    <w:rsid w:val="008005CE"/>
    <w:rsid w:val="00874EB1"/>
    <w:rsid w:val="00884A21"/>
    <w:rsid w:val="00976F94"/>
    <w:rsid w:val="009D2A3F"/>
    <w:rsid w:val="009F50C8"/>
    <w:rsid w:val="00A72065"/>
    <w:rsid w:val="00D11B51"/>
    <w:rsid w:val="00E51FF2"/>
    <w:rsid w:val="00EE7210"/>
    <w:rsid w:val="00F6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8C2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1</TotalTime>
  <Pages>1</Pages>
  <Words>67</Words>
  <Characters>382</Characters>
  <Application>Microsoft Macintosh Word</Application>
  <DocSecurity>0</DocSecurity>
  <Lines>3</Lines>
  <Paragraphs>1</Paragraphs>
  <ScaleCrop>false</ScaleCrop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2022-04-05T19:28:00Z</dcterms:created>
  <dcterms:modified xsi:type="dcterms:W3CDTF">2022-04-12T18:18:00Z</dcterms:modified>
</cp:coreProperties>
</file>