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1D0FD76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94E3A" wp14:editId="1A0AE6AE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A480D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0725C" wp14:editId="5670026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579A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9985262" w14:textId="5B5124B8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3B2CBA">
        <w:rPr>
          <w:rFonts w:ascii="Times New Roman" w:hAnsi="Times New Roman" w:cs="Times New Roman"/>
          <w:sz w:val="24"/>
          <w:szCs w:val="24"/>
        </w:rPr>
        <w:t>The S.A.D Henline Druggist was located in Kearney</w:t>
      </w:r>
      <w:r w:rsidR="00E610D0">
        <w:rPr>
          <w:rFonts w:ascii="Times New Roman" w:hAnsi="Times New Roman" w:cs="Times New Roman"/>
          <w:sz w:val="24"/>
          <w:szCs w:val="24"/>
        </w:rPr>
        <w:t>, NE</w:t>
      </w:r>
      <w:r w:rsidR="003B2CBA">
        <w:rPr>
          <w:rFonts w:ascii="Times New Roman" w:hAnsi="Times New Roman" w:cs="Times New Roman"/>
          <w:sz w:val="24"/>
          <w:szCs w:val="24"/>
        </w:rPr>
        <w:t xml:space="preserve"> at 22</w:t>
      </w:r>
      <w:r w:rsidR="003B2CBA" w:rsidRPr="003B2CB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3B2CBA">
        <w:rPr>
          <w:rFonts w:ascii="Times New Roman" w:hAnsi="Times New Roman" w:cs="Times New Roman"/>
          <w:sz w:val="24"/>
          <w:szCs w:val="24"/>
        </w:rPr>
        <w:t xml:space="preserve"> and Central Avenue. Its advertisement can be found on the World Theatre curtain. </w:t>
      </w:r>
    </w:p>
    <w:p w14:paraId="13A72B0D" w14:textId="77777777" w:rsidR="00E610D0" w:rsidRDefault="00E610D0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BE228F1" w14:textId="7E495008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D9042BC" wp14:editId="4BD60913">
            <wp:extent cx="4535851" cy="1536372"/>
            <wp:effectExtent l="0" t="0" r="10795" b="0"/>
            <wp:docPr id="20" name="Picture 20" descr="../Desktop/Screen%20Shot%202022-01-31%20at%203.09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22-01-31%20at%203.09.52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13" cy="155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F305" w14:textId="5BA4B100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610D0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1/20/1897) </w:t>
      </w:r>
    </w:p>
    <w:p w14:paraId="5E436C75" w14:textId="7C55200B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8BB4F30" wp14:editId="396C87EC">
            <wp:extent cx="2067376" cy="3241603"/>
            <wp:effectExtent l="0" t="0" r="0" b="10160"/>
            <wp:docPr id="43" name="Picture 43" descr="../Desktop/Screen%20Shot%202022-02-01%20at%204.16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esktop/Screen%20Shot%202022-02-01%20at%204.16.25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27" cy="32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DF4B" w14:textId="52FA8E8B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59F2D1" w14:textId="77777777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C4FBD8" w14:textId="3DBB3B63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21E81" wp14:editId="471310C3">
                <wp:simplePos x="0" y="0"/>
                <wp:positionH relativeFrom="column">
                  <wp:posOffset>-215265</wp:posOffset>
                </wp:positionH>
                <wp:positionV relativeFrom="paragraph">
                  <wp:posOffset>1610995</wp:posOffset>
                </wp:positionV>
                <wp:extent cx="2303800" cy="688340"/>
                <wp:effectExtent l="0" t="76200" r="7620" b="482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3800" cy="688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4243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16.95pt;margin-top:126.85pt;width:181.4pt;height:54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1B89B2F2" wp14:editId="231E40C9">
            <wp:extent cx="4921060" cy="3667514"/>
            <wp:effectExtent l="0" t="0" r="6985" b="0"/>
            <wp:docPr id="164" name="Picture 164" descr="../Desktop/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Desktop/IMG_05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4" cy="36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2826" w14:textId="35EFB0A9" w:rsidR="003B2CBA" w:rsidRDefault="003B2CBA" w:rsidP="003B2C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(Henline was listed as a part of the 1910 Boosters in Kearney) </w:t>
      </w:r>
    </w:p>
    <w:p w14:paraId="5090E761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0EDFA" w14:textId="77777777" w:rsidR="0094402A" w:rsidRDefault="0094402A" w:rsidP="001833C5">
      <w:pPr>
        <w:spacing w:after="0" w:line="240" w:lineRule="auto"/>
      </w:pPr>
      <w:r>
        <w:separator/>
      </w:r>
    </w:p>
  </w:endnote>
  <w:endnote w:type="continuationSeparator" w:id="0">
    <w:p w14:paraId="43D82CFC" w14:textId="77777777" w:rsidR="0094402A" w:rsidRDefault="0094402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9E69C" w14:textId="77777777" w:rsidR="0094402A" w:rsidRDefault="0094402A" w:rsidP="001833C5">
      <w:pPr>
        <w:spacing w:after="0" w:line="240" w:lineRule="auto"/>
      </w:pPr>
      <w:r>
        <w:separator/>
      </w:r>
    </w:p>
  </w:footnote>
  <w:footnote w:type="continuationSeparator" w:id="0">
    <w:p w14:paraId="2049512D" w14:textId="77777777" w:rsidR="0094402A" w:rsidRDefault="0094402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B3808" w14:textId="2112096D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50F044A1" wp14:editId="2C85C39C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</w:t>
    </w:r>
    <w:r w:rsidR="003B2CBA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</w:t>
    </w:r>
    <w:r w:rsidR="003B2CBA">
      <w:rPr>
        <w:rFonts w:ascii="Calibri" w:hAnsi="Calibri" w:cs="Calibri"/>
        <w:sz w:val="40"/>
        <w:szCs w:val="40"/>
      </w:rPr>
      <w:t>S.A.D. Henline Druggist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 </w:t>
    </w:r>
    <w:r w:rsidR="003B2CBA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2ADF976" wp14:editId="0747E9C7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695"/>
    <w:rsid w:val="00103695"/>
    <w:rsid w:val="00121A90"/>
    <w:rsid w:val="001833C5"/>
    <w:rsid w:val="002A68FE"/>
    <w:rsid w:val="002C2B5C"/>
    <w:rsid w:val="00330317"/>
    <w:rsid w:val="00383C54"/>
    <w:rsid w:val="003B2CBA"/>
    <w:rsid w:val="003D6DF5"/>
    <w:rsid w:val="00485A69"/>
    <w:rsid w:val="00664091"/>
    <w:rsid w:val="007E4D94"/>
    <w:rsid w:val="008005CE"/>
    <w:rsid w:val="00874EB1"/>
    <w:rsid w:val="00884A21"/>
    <w:rsid w:val="0094402A"/>
    <w:rsid w:val="009D2A3F"/>
    <w:rsid w:val="009F50C8"/>
    <w:rsid w:val="00A72065"/>
    <w:rsid w:val="00D11B51"/>
    <w:rsid w:val="00E610D0"/>
    <w:rsid w:val="00EE7210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A5A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2</Pages>
  <Words>36</Words>
  <Characters>207</Characters>
  <Application>Microsoft Macintosh Word</Application>
  <DocSecurity>0</DocSecurity>
  <Lines>1</Lines>
  <Paragraphs>1</Paragraphs>
  <ScaleCrop>false</ScaleCrop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2022-04-05T20:09:00Z</dcterms:created>
  <dcterms:modified xsi:type="dcterms:W3CDTF">2022-04-12T18:25:00Z</dcterms:modified>
</cp:coreProperties>
</file>