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6AA5DC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5296A" wp14:editId="3932B6A1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CA41ED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50059" wp14:editId="143B499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B10C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FCF600D" w14:textId="2636B7F2" w:rsidR="009F50C8" w:rsidRDefault="00CA4A63" w:rsidP="00884A21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884A21">
        <w:rPr>
          <w:rFonts w:ascii="Times New Roman" w:hAnsi="Times New Roman" w:cs="Times New Roman"/>
          <w:color w:val="000000" w:themeColor="text1"/>
          <w:sz w:val="24"/>
          <w:szCs w:val="24"/>
        </w:rPr>
        <w:t>Tollefsen</w:t>
      </w:r>
      <w:proofErr w:type="spellEnd"/>
      <w:r w:rsidR="00884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Elliot Lumber Company was located in Kearney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884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was a local truck company that began in 1906. The business was owned by Joe B. Elliot Sr. According to the </w:t>
      </w:r>
      <w:r w:rsidR="00884A21" w:rsidRPr="00CA4A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</w:t>
      </w:r>
      <w:r w:rsidRPr="00CA4A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884A21" w:rsidRPr="00CA4A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 Hub</w:t>
      </w:r>
      <w:r w:rsidR="00884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(6-7-1948) it was located at 2000 1</w:t>
      </w:r>
      <w:r w:rsidR="00884A21" w:rsidRPr="00884A2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st</w:t>
      </w:r>
      <w:r w:rsidR="00884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Avenue. Its advertisement can be seen on the Poole School curtain. </w:t>
      </w:r>
    </w:p>
    <w:p w14:paraId="521592E2" w14:textId="20B0B761" w:rsidR="00884A21" w:rsidRDefault="00884A21" w:rsidP="00884A21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677C9EC" wp14:editId="216A00BA">
            <wp:extent cx="2361647" cy="2210628"/>
            <wp:effectExtent l="0" t="0" r="635" b="0"/>
            <wp:docPr id="27" name="Picture 27" descr="../Desktop/Screen%20Shot%202022-01-31%20at%201.29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Screen%20Shot%202022-01-31%20at%201.29.12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5" cy="22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CAFB" w14:textId="7F47087E" w:rsidR="001833C5" w:rsidRPr="00884A21" w:rsidRDefault="00884A21" w:rsidP="00884A21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4A2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A4A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884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6-18-30) </w:t>
      </w:r>
    </w:p>
    <w:p w14:paraId="3A0BED8E" w14:textId="31610C35" w:rsidR="00FA5C12" w:rsidRDefault="00884A21" w:rsidP="00884A21">
      <w:pPr>
        <w:jc w:val="center"/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731E254B" wp14:editId="3D2CEB2E">
            <wp:extent cx="2638691" cy="2521288"/>
            <wp:effectExtent l="0" t="0" r="3175" b="0"/>
            <wp:docPr id="28" name="Picture 28" descr="../Desktop/Screen%20Shot%202022-01-31%20at%201.30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Screen%20Shot%202022-01-31%20at%201.30.24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95" cy="25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873A" w14:textId="0BC78F78" w:rsidR="00884A21" w:rsidRDefault="00884A21" w:rsidP="00884A2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4A2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A4A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884A21">
        <w:rPr>
          <w:rFonts w:ascii="Times New Roman" w:hAnsi="Times New Roman" w:cs="Times New Roman"/>
          <w:color w:val="000000" w:themeColor="text1"/>
          <w:sz w:val="24"/>
          <w:szCs w:val="24"/>
        </w:rPr>
        <w:t>: 12-11-1931)</w:t>
      </w:r>
    </w:p>
    <w:p w14:paraId="1C3B7C22" w14:textId="77777777" w:rsidR="00CA4A63" w:rsidRDefault="00CA4A63" w:rsidP="00884A2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15E730" w14:textId="77777777" w:rsidR="00CA4A63" w:rsidRDefault="00CA4A63" w:rsidP="00884A2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52F72D" w14:textId="77777777" w:rsidR="00CA4A63" w:rsidRDefault="00CA4A63" w:rsidP="00884A2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E151E9" w14:textId="77777777" w:rsidR="00CA4A63" w:rsidRPr="00884A21" w:rsidRDefault="00CA4A63" w:rsidP="00884A2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0BCAF5" w14:textId="735E5A9E" w:rsidR="00884A21" w:rsidRDefault="00884A21" w:rsidP="00884A21">
      <w:pPr>
        <w:jc w:val="center"/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D33E026" wp14:editId="4CC267A8">
            <wp:extent cx="2133866" cy="3262996"/>
            <wp:effectExtent l="0" t="0" r="0" b="0"/>
            <wp:docPr id="57" name="Picture 57" descr="../Desktop/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Desktop/IMG_03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33" cy="32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AEBF" w14:textId="3BFC6B19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4A21">
        <w:rPr>
          <w:rFonts w:ascii="Times New Roman" w:hAnsi="Times New Roman" w:cs="Times New Roman"/>
          <w:sz w:val="24"/>
          <w:szCs w:val="24"/>
        </w:rPr>
        <w:t>(</w:t>
      </w:r>
      <w:r w:rsidRPr="00CA4A63">
        <w:rPr>
          <w:rFonts w:ascii="Times New Roman" w:hAnsi="Times New Roman" w:cs="Times New Roman"/>
          <w:i/>
          <w:sz w:val="24"/>
          <w:szCs w:val="24"/>
        </w:rPr>
        <w:t>Bearcat Review</w:t>
      </w:r>
      <w:r w:rsidRPr="00884A21">
        <w:rPr>
          <w:rFonts w:ascii="Times New Roman" w:hAnsi="Times New Roman" w:cs="Times New Roman"/>
          <w:sz w:val="24"/>
          <w:szCs w:val="24"/>
        </w:rPr>
        <w:t>: 1924)</w:t>
      </w:r>
    </w:p>
    <w:p w14:paraId="6AE732E2" w14:textId="06617CC8" w:rsidR="00884A21" w:rsidRDefault="00884A21" w:rsidP="00884A21"/>
    <w:p w14:paraId="3213D46F" w14:textId="77777777" w:rsidR="00884A21" w:rsidRDefault="00884A21" w:rsidP="00884A21">
      <w:pPr>
        <w:jc w:val="center"/>
      </w:pPr>
      <w:bookmarkStart w:id="0" w:name="_GoBack"/>
      <w:bookmarkEnd w:id="0"/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B5ADC4B" wp14:editId="6D1E2659">
            <wp:extent cx="2235159" cy="3598614"/>
            <wp:effectExtent l="0" t="0" r="635" b="8255"/>
            <wp:docPr id="154" name="Picture 154" descr="../Desktop/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esktop/IMG_05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89" cy="36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25B4" w14:textId="1C868F5E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4A2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A4A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884A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6-7-1948) </w:t>
      </w:r>
      <w:r w:rsidRPr="00884A21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884A21" w:rsidRPr="00884A21" w:rsidSect="00884A21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319A0" w14:textId="77777777" w:rsidR="00DF39B6" w:rsidRDefault="00DF39B6" w:rsidP="001833C5">
      <w:pPr>
        <w:spacing w:after="0" w:line="240" w:lineRule="auto"/>
      </w:pPr>
      <w:r>
        <w:separator/>
      </w:r>
    </w:p>
  </w:endnote>
  <w:endnote w:type="continuationSeparator" w:id="0">
    <w:p w14:paraId="6B319F11" w14:textId="77777777" w:rsidR="00DF39B6" w:rsidRDefault="00DF39B6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2A6A2" w14:textId="77777777" w:rsidR="00DF39B6" w:rsidRDefault="00DF39B6" w:rsidP="001833C5">
      <w:pPr>
        <w:spacing w:after="0" w:line="240" w:lineRule="auto"/>
      </w:pPr>
      <w:r>
        <w:separator/>
      </w:r>
    </w:p>
  </w:footnote>
  <w:footnote w:type="continuationSeparator" w:id="0">
    <w:p w14:paraId="58F885F4" w14:textId="77777777" w:rsidR="00DF39B6" w:rsidRDefault="00DF39B6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EFF2B" w14:textId="3031CBDE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C82EA3C" wp14:editId="78016642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  <w:proofErr w:type="spellStart"/>
    <w:r>
      <w:rPr>
        <w:rFonts w:ascii="Calibri" w:hAnsi="Calibri" w:cs="Calibri"/>
        <w:sz w:val="40"/>
        <w:szCs w:val="40"/>
      </w:rPr>
      <w:t>Tollefsen</w:t>
    </w:r>
    <w:proofErr w:type="spellEnd"/>
    <w:r>
      <w:rPr>
        <w:rFonts w:ascii="Calibri" w:hAnsi="Calibri" w:cs="Calibri"/>
        <w:sz w:val="40"/>
        <w:szCs w:val="40"/>
      </w:rPr>
      <w:t xml:space="preserve"> Elliot Lumber Company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CCF3BC1" wp14:editId="1E9A0DE9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317"/>
    <w:rsid w:val="00121A90"/>
    <w:rsid w:val="001833C5"/>
    <w:rsid w:val="00330317"/>
    <w:rsid w:val="003D6DF5"/>
    <w:rsid w:val="00664091"/>
    <w:rsid w:val="007E4D94"/>
    <w:rsid w:val="008005CE"/>
    <w:rsid w:val="00874EB1"/>
    <w:rsid w:val="00884A21"/>
    <w:rsid w:val="009D2A3F"/>
    <w:rsid w:val="009F50C8"/>
    <w:rsid w:val="00A72065"/>
    <w:rsid w:val="00CA4A63"/>
    <w:rsid w:val="00D11B51"/>
    <w:rsid w:val="00DF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6D2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2</TotalTime>
  <Pages>2</Pages>
  <Words>57</Words>
  <Characters>328</Characters>
  <Application>Microsoft Macintosh Word</Application>
  <DocSecurity>0</DocSecurity>
  <Lines>2</Lines>
  <Paragraphs>1</Paragraphs>
  <ScaleCrop>false</ScaleCrop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2022-04-04T19:10:00Z</dcterms:created>
  <dcterms:modified xsi:type="dcterms:W3CDTF">2022-04-11T21:30:00Z</dcterms:modified>
</cp:coreProperties>
</file>