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DBA902D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A12FE" wp14:editId="1EA75F82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0D672B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7D1C6" wp14:editId="450760B6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5399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657DE23" w14:textId="48466570" w:rsidR="009F50C8" w:rsidRDefault="00550E72" w:rsidP="002F09E2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2F09E2">
        <w:rPr>
          <w:rFonts w:ascii="Times New Roman" w:hAnsi="Times New Roman" w:cs="Times New Roman"/>
          <w:color w:val="000000" w:themeColor="text1"/>
          <w:sz w:val="24"/>
          <w:szCs w:val="24"/>
        </w:rPr>
        <w:t>Brodine</w:t>
      </w:r>
      <w:proofErr w:type="spellEnd"/>
      <w:r w:rsidR="002F0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Tractor Company was located in Kearney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2F09E2">
        <w:rPr>
          <w:rFonts w:ascii="Times New Roman" w:hAnsi="Times New Roman" w:cs="Times New Roman"/>
          <w:color w:val="000000" w:themeColor="text1"/>
          <w:sz w:val="24"/>
          <w:szCs w:val="24"/>
        </w:rPr>
        <w:t>. It was located at 905 E 25</w:t>
      </w:r>
      <w:r w:rsidR="002F09E2" w:rsidRPr="002F09E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2F0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St. Its advertisement can be seen on the Poole School curtain. The advertisements below are from the </w:t>
      </w:r>
      <w:r w:rsidR="002F09E2" w:rsidRPr="00550E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2F0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8821441" w14:textId="2521A8C8" w:rsidR="002F09E2" w:rsidRDefault="002F09E2" w:rsidP="002F09E2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1754D661" wp14:editId="29306D2F">
            <wp:extent cx="2426091" cy="2420108"/>
            <wp:effectExtent l="0" t="0" r="12700" b="0"/>
            <wp:docPr id="8" name="Picture 8" descr="../Desktop/Screen%20Shot%202022-01-26%20at%202.25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22-01-26%20at%202.25.54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01" cy="24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F1BCC2" w14:textId="02187857" w:rsidR="001833C5" w:rsidRDefault="002F09E2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7FCD626A" wp14:editId="65671062">
            <wp:extent cx="5885392" cy="1423670"/>
            <wp:effectExtent l="0" t="0" r="7620" b="0"/>
            <wp:docPr id="90" name="Picture 90" descr="../Desktop/Screen%20Shot%202022-02-09%20at%201.12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22-02-09%20at%201.12.16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11" cy="1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225C" w14:textId="77777777" w:rsidR="00FA5C12" w:rsidRPr="001833C5" w:rsidRDefault="00DE6090" w:rsidP="001833C5"/>
    <w:sectPr w:rsidR="00FA5C12" w:rsidRPr="001833C5" w:rsidSect="002F09E2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9F983" w14:textId="77777777" w:rsidR="00DE6090" w:rsidRDefault="00DE6090" w:rsidP="001833C5">
      <w:pPr>
        <w:spacing w:after="0" w:line="240" w:lineRule="auto"/>
      </w:pPr>
      <w:r>
        <w:separator/>
      </w:r>
    </w:p>
  </w:endnote>
  <w:endnote w:type="continuationSeparator" w:id="0">
    <w:p w14:paraId="3EDA46CE" w14:textId="77777777" w:rsidR="00DE6090" w:rsidRDefault="00DE609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5723A9" w14:textId="77777777" w:rsidR="00DE6090" w:rsidRDefault="00DE6090" w:rsidP="001833C5">
      <w:pPr>
        <w:spacing w:after="0" w:line="240" w:lineRule="auto"/>
      </w:pPr>
      <w:r>
        <w:separator/>
      </w:r>
    </w:p>
  </w:footnote>
  <w:footnote w:type="continuationSeparator" w:id="0">
    <w:p w14:paraId="4FB8DC6E" w14:textId="77777777" w:rsidR="00DE6090" w:rsidRDefault="00DE609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12E58" w14:textId="7EFAB9B2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6C12E473" wp14:editId="2BD30890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09E2">
      <w:rPr>
        <w:rFonts w:ascii="Calibri" w:hAnsi="Calibri" w:cs="Calibri"/>
        <w:sz w:val="40"/>
        <w:szCs w:val="40"/>
      </w:rPr>
      <w:t xml:space="preserve">           </w:t>
    </w:r>
    <w:proofErr w:type="spellStart"/>
    <w:r w:rsidR="002F09E2">
      <w:rPr>
        <w:rFonts w:ascii="Calibri" w:hAnsi="Calibri" w:cs="Calibri"/>
        <w:sz w:val="40"/>
        <w:szCs w:val="40"/>
      </w:rPr>
      <w:t>Brodine</w:t>
    </w:r>
    <w:proofErr w:type="spellEnd"/>
    <w:r w:rsidR="002F09E2">
      <w:rPr>
        <w:rFonts w:ascii="Calibri" w:hAnsi="Calibri" w:cs="Calibri"/>
        <w:sz w:val="40"/>
        <w:szCs w:val="40"/>
      </w:rPr>
      <w:t xml:space="preserve"> Tractor Company      </w:t>
    </w:r>
    <w:r w:rsidR="009F50C8"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59FC4EA8" wp14:editId="3F6274C6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9E"/>
    <w:rsid w:val="00121A90"/>
    <w:rsid w:val="001833C5"/>
    <w:rsid w:val="002F09E2"/>
    <w:rsid w:val="003D6DF5"/>
    <w:rsid w:val="00550E72"/>
    <w:rsid w:val="00664091"/>
    <w:rsid w:val="008005CE"/>
    <w:rsid w:val="00874EB1"/>
    <w:rsid w:val="009D2A3F"/>
    <w:rsid w:val="009F50C8"/>
    <w:rsid w:val="00A72065"/>
    <w:rsid w:val="00CF789E"/>
    <w:rsid w:val="00D11B51"/>
    <w:rsid w:val="00DE6090"/>
    <w:rsid w:val="00E8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F0E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2</TotalTime>
  <Pages>1</Pages>
  <Words>31</Words>
  <Characters>179</Characters>
  <Application>Microsoft Macintosh Word</Application>
  <DocSecurity>0</DocSecurity>
  <Lines>1</Lines>
  <Paragraphs>1</Paragraphs>
  <ScaleCrop>false</ScaleCrop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2022-04-04T18:46:00Z</dcterms:created>
  <dcterms:modified xsi:type="dcterms:W3CDTF">2022-04-11T21:27:00Z</dcterms:modified>
</cp:coreProperties>
</file>