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2A4B40A9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2D1AEA" wp14:editId="0E6E635E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3D1C956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E6D741" wp14:editId="21DCA4BE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4F46A8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23FC6644" w14:textId="77777777" w:rsidR="00884A21" w:rsidRPr="005405EF" w:rsidRDefault="002A68FE" w:rsidP="002A68FE">
      <w:pPr>
        <w:spacing w:line="480" w:lineRule="auto"/>
        <w:rPr>
          <w:rFonts w:ascii="Times New Roman" w:hAnsi="Times New Roman" w:cs="Times New Roman"/>
          <w:color w:val="7030A0"/>
          <w:sz w:val="24"/>
          <w:szCs w:val="24"/>
        </w:rPr>
      </w:pPr>
      <w:r w:rsidRPr="002A68FE">
        <w:rPr>
          <w:rFonts w:ascii="Times New Roman" w:hAnsi="Times New Roman" w:cs="Times New Roman"/>
          <w:sz w:val="24"/>
          <w:szCs w:val="24"/>
        </w:rPr>
        <w:tab/>
      </w:r>
      <w:r w:rsidRPr="005405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405EF" w:rsidRPr="005405EF">
        <w:rPr>
          <w:rFonts w:ascii="Times New Roman" w:hAnsi="Times New Roman" w:cs="Times New Roman"/>
          <w:color w:val="000000" w:themeColor="text1"/>
          <w:sz w:val="24"/>
          <w:szCs w:val="24"/>
        </w:rPr>
        <w:t>The Red Top Cabin Camp</w:t>
      </w:r>
      <w:r w:rsidR="00443DA9" w:rsidRPr="005405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405EF" w:rsidRPr="005405EF">
        <w:rPr>
          <w:rFonts w:ascii="Times New Roman" w:hAnsi="Times New Roman" w:cs="Times New Roman"/>
          <w:color w:val="000000" w:themeColor="text1"/>
          <w:sz w:val="24"/>
          <w:szCs w:val="24"/>
        </w:rPr>
        <w:t>was located in Elm Creek</w:t>
      </w:r>
      <w:r w:rsidR="00091CAC">
        <w:rPr>
          <w:rFonts w:ascii="Times New Roman" w:hAnsi="Times New Roman" w:cs="Times New Roman"/>
          <w:color w:val="000000" w:themeColor="text1"/>
          <w:sz w:val="24"/>
          <w:szCs w:val="24"/>
        </w:rPr>
        <w:t>, NE</w:t>
      </w:r>
      <w:r w:rsidR="005405EF" w:rsidRPr="005405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According to the </w:t>
      </w:r>
      <w:r w:rsidR="005405EF" w:rsidRPr="00091CA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Kearney Hub</w:t>
      </w:r>
      <w:r w:rsidR="005405EF" w:rsidRPr="005405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(10/5/2020), it was a, “Remnant of the heydays of the United States’ first coast-to-coast highways is being demolished…” The Red Top Cabin Camp is known for its red tile roof and for being a motel and campground along the Lincoln highway, or Highway 30. There were an astonishing nine owners of this business. Norris and Minnie Stevens owned it between 1953-1956. Don Sturgeon was yet another owner. Following him was the final owner, Larry </w:t>
      </w:r>
      <w:proofErr w:type="spellStart"/>
      <w:r w:rsidR="005405EF" w:rsidRPr="005405EF">
        <w:rPr>
          <w:rFonts w:ascii="Times New Roman" w:hAnsi="Times New Roman" w:cs="Times New Roman"/>
          <w:color w:val="000000" w:themeColor="text1"/>
          <w:sz w:val="24"/>
          <w:szCs w:val="24"/>
        </w:rPr>
        <w:t>Gydesen</w:t>
      </w:r>
      <w:proofErr w:type="spellEnd"/>
      <w:r w:rsidR="005405EF" w:rsidRPr="005405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Other owners included: </w:t>
      </w:r>
      <w:proofErr w:type="spellStart"/>
      <w:r w:rsidR="005405EF" w:rsidRPr="005405EF">
        <w:rPr>
          <w:rFonts w:ascii="Times New Roman" w:hAnsi="Times New Roman" w:cs="Times New Roman"/>
          <w:color w:val="000000" w:themeColor="text1"/>
          <w:sz w:val="24"/>
          <w:szCs w:val="24"/>
        </w:rPr>
        <w:t>Murl</w:t>
      </w:r>
      <w:proofErr w:type="spellEnd"/>
      <w:r w:rsidR="005405EF" w:rsidRPr="005405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Watson, Bull </w:t>
      </w:r>
      <w:proofErr w:type="spellStart"/>
      <w:r w:rsidR="005405EF" w:rsidRPr="005405EF">
        <w:rPr>
          <w:rFonts w:ascii="Times New Roman" w:hAnsi="Times New Roman" w:cs="Times New Roman"/>
          <w:color w:val="000000" w:themeColor="text1"/>
          <w:sz w:val="24"/>
          <w:szCs w:val="24"/>
        </w:rPr>
        <w:t>TenEyck</w:t>
      </w:r>
      <w:proofErr w:type="spellEnd"/>
      <w:r w:rsidR="005405EF" w:rsidRPr="005405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Gail Taylor, and Clarence Hays and Walter </w:t>
      </w:r>
      <w:proofErr w:type="spellStart"/>
      <w:r w:rsidR="005405EF" w:rsidRPr="005405EF">
        <w:rPr>
          <w:rFonts w:ascii="Times New Roman" w:hAnsi="Times New Roman" w:cs="Times New Roman"/>
          <w:color w:val="000000" w:themeColor="text1"/>
          <w:sz w:val="24"/>
          <w:szCs w:val="24"/>
        </w:rPr>
        <w:t>Garringer</w:t>
      </w:r>
      <w:proofErr w:type="spellEnd"/>
      <w:r w:rsidR="005405EF" w:rsidRPr="005405EF">
        <w:rPr>
          <w:rFonts w:ascii="Times New Roman" w:hAnsi="Times New Roman" w:cs="Times New Roman"/>
          <w:color w:val="000000" w:themeColor="text1"/>
          <w:sz w:val="24"/>
          <w:szCs w:val="24"/>
        </w:rPr>
        <w:t>. Because of I-80 being created in 1974, the Red Top Cabin Camp eventually lost business and succumbed to the interstate system.</w:t>
      </w:r>
    </w:p>
    <w:p w14:paraId="24EC147F" w14:textId="77777777" w:rsidR="005405EF" w:rsidRDefault="005405EF" w:rsidP="005405E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7030A0"/>
        </w:rPr>
        <w:drawing>
          <wp:inline distT="0" distB="0" distL="0" distR="0" wp14:anchorId="28A8D57B" wp14:editId="70129BF5">
            <wp:extent cx="6086326" cy="2034792"/>
            <wp:effectExtent l="0" t="0" r="10160" b="0"/>
            <wp:docPr id="89" name="Picture 89" descr="../Desktop/Screen%20Shot%202022-02-14%20at%201.28.5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Desktop/Screen%20Shot%202022-02-14%20at%201.28.50%20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691" cy="204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B2528" w14:textId="77777777" w:rsidR="005405EF" w:rsidRPr="00884A21" w:rsidRDefault="005405EF" w:rsidP="005405E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color w:val="7030A0"/>
        </w:rPr>
        <w:drawing>
          <wp:inline distT="0" distB="0" distL="0" distR="0" wp14:anchorId="14F602C3" wp14:editId="3CD4B6F3">
            <wp:extent cx="4019775" cy="2407468"/>
            <wp:effectExtent l="0" t="0" r="0" b="5715"/>
            <wp:docPr id="174" name="Picture 174" descr="../Desktop/IMG_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../Desktop/IMG_059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665" cy="24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 (BCHS Archives) </w:t>
      </w:r>
    </w:p>
    <w:sectPr w:rsidR="005405EF" w:rsidRPr="00884A21" w:rsidSect="00884A21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7AA2AB" w14:textId="77777777" w:rsidR="000111E3" w:rsidRDefault="000111E3" w:rsidP="001833C5">
      <w:pPr>
        <w:spacing w:after="0" w:line="240" w:lineRule="auto"/>
      </w:pPr>
      <w:r>
        <w:separator/>
      </w:r>
    </w:p>
  </w:endnote>
  <w:endnote w:type="continuationSeparator" w:id="0">
    <w:p w14:paraId="7C94388D" w14:textId="77777777" w:rsidR="000111E3" w:rsidRDefault="000111E3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933910" w14:textId="77777777" w:rsidR="000111E3" w:rsidRDefault="000111E3" w:rsidP="001833C5">
      <w:pPr>
        <w:spacing w:after="0" w:line="240" w:lineRule="auto"/>
      </w:pPr>
      <w:r>
        <w:separator/>
      </w:r>
    </w:p>
  </w:footnote>
  <w:footnote w:type="continuationSeparator" w:id="0">
    <w:p w14:paraId="092614D8" w14:textId="77777777" w:rsidR="000111E3" w:rsidRDefault="000111E3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59946C" w14:textId="77777777" w:rsidR="001833C5" w:rsidRPr="001833C5" w:rsidRDefault="00443DA9" w:rsidP="005405EF">
    <w:pPr>
      <w:pStyle w:val="Header"/>
      <w:jc w:val="center"/>
      <w:rPr>
        <w:rFonts w:ascii="Calibri" w:hAnsi="Calibri" w:cs="Calibri"/>
        <w:sz w:val="40"/>
        <w:szCs w:val="40"/>
      </w:rPr>
    </w:pP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5D1B8AF7" wp14:editId="04AF190D">
          <wp:extent cx="1278255" cy="782973"/>
          <wp:effectExtent l="0" t="0" r="0" b="4445"/>
          <wp:docPr id="3" name="Picture 3" descr="../../../../../Desktop/IMG_07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Desktop/IMG_075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477" cy="7984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405EF">
      <w:rPr>
        <w:rFonts w:ascii="Calibri" w:hAnsi="Calibri" w:cs="Calibri"/>
        <w:sz w:val="40"/>
        <w:szCs w:val="40"/>
      </w:rPr>
      <w:t xml:space="preserve">         Red Top Cabin Camp          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4C60A9BD" wp14:editId="335CA355">
          <wp:extent cx="1278255" cy="782973"/>
          <wp:effectExtent l="0" t="0" r="0" b="4445"/>
          <wp:docPr id="4" name="Picture 4" descr="../../../../../Desktop/IMG_07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Desktop/IMG_075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477" cy="7984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CAC"/>
    <w:rsid w:val="000111E3"/>
    <w:rsid w:val="0009007E"/>
    <w:rsid w:val="00091CAC"/>
    <w:rsid w:val="00121A90"/>
    <w:rsid w:val="00133F74"/>
    <w:rsid w:val="001833C5"/>
    <w:rsid w:val="001E5AA2"/>
    <w:rsid w:val="002A68FE"/>
    <w:rsid w:val="002C2B5C"/>
    <w:rsid w:val="00330317"/>
    <w:rsid w:val="00383C54"/>
    <w:rsid w:val="003D6DF5"/>
    <w:rsid w:val="00431D27"/>
    <w:rsid w:val="00443DA9"/>
    <w:rsid w:val="00485A69"/>
    <w:rsid w:val="005405EF"/>
    <w:rsid w:val="00664091"/>
    <w:rsid w:val="00743046"/>
    <w:rsid w:val="007E4D94"/>
    <w:rsid w:val="008005CE"/>
    <w:rsid w:val="00874EB1"/>
    <w:rsid w:val="00884A21"/>
    <w:rsid w:val="009D2A3F"/>
    <w:rsid w:val="009F50C8"/>
    <w:rsid w:val="00A72065"/>
    <w:rsid w:val="00D11B51"/>
    <w:rsid w:val="00DF069A"/>
    <w:rsid w:val="00EE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4BC5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Documents/Wix-Red%20to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Wix-Red top.dotx</Template>
  <TotalTime>1</TotalTime>
  <Pages>1</Pages>
  <Words>117</Words>
  <Characters>673</Characters>
  <Application>Microsoft Macintosh Word</Application>
  <DocSecurity>0</DocSecurity>
  <Lines>5</Lines>
  <Paragraphs>1</Paragraphs>
  <ScaleCrop>false</ScaleCrop>
  <LinksUpToDate>false</LinksUpToDate>
  <CharactersWithSpaces>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2022-04-12T18:31:00Z</dcterms:created>
  <dcterms:modified xsi:type="dcterms:W3CDTF">2022-04-12T18:32:00Z</dcterms:modified>
</cp:coreProperties>
</file>