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3C0FE015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682139" wp14:editId="42CF7D7F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597A4B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0E394B" wp14:editId="15B8C904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4E2A49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739D7378" w14:textId="6A1F1685" w:rsidR="007E7DCE" w:rsidRPr="00B37FF1" w:rsidRDefault="002A68FE" w:rsidP="00B37FF1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7DC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E7DCE" w:rsidRPr="007E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C.F. </w:t>
      </w:r>
      <w:proofErr w:type="spellStart"/>
      <w:r w:rsidR="007E7DCE" w:rsidRPr="007E7DCE">
        <w:rPr>
          <w:rFonts w:ascii="Times New Roman" w:hAnsi="Times New Roman" w:cs="Times New Roman"/>
          <w:color w:val="000000" w:themeColor="text1"/>
          <w:sz w:val="24"/>
          <w:szCs w:val="24"/>
        </w:rPr>
        <w:t>Bodinson</w:t>
      </w:r>
      <w:proofErr w:type="spellEnd"/>
      <w:r w:rsidR="007E7DCE" w:rsidRPr="007E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Hardware Company was located in Kearney</w:t>
      </w:r>
      <w:r w:rsidR="00B37FF1"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 w:rsidR="007E7DCE" w:rsidRPr="007E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2120 Central Avenue. According to the </w:t>
      </w:r>
      <w:r w:rsidR="007E7DCE" w:rsidRPr="00B37FF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Kearney Hub</w:t>
      </w:r>
      <w:r w:rsidR="007E7DCE" w:rsidRPr="007E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(4-3-64) C.F.  </w:t>
      </w:r>
      <w:proofErr w:type="spellStart"/>
      <w:r w:rsidR="007E7DCE" w:rsidRPr="007E7DCE">
        <w:rPr>
          <w:rFonts w:ascii="Times New Roman" w:hAnsi="Times New Roman" w:cs="Times New Roman"/>
          <w:color w:val="000000" w:themeColor="text1"/>
          <w:sz w:val="24"/>
          <w:szCs w:val="24"/>
        </w:rPr>
        <w:t>Bodinson</w:t>
      </w:r>
      <w:proofErr w:type="spellEnd"/>
      <w:r w:rsidR="007E7DCE" w:rsidRPr="007E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37FF1">
        <w:rPr>
          <w:rFonts w:ascii="Times New Roman" w:hAnsi="Times New Roman" w:cs="Times New Roman"/>
          <w:color w:val="000000" w:themeColor="text1"/>
          <w:sz w:val="24"/>
          <w:szCs w:val="24"/>
        </w:rPr>
        <w:t>was an immigrant from Sweden and</w:t>
      </w:r>
      <w:r w:rsidR="007E7DCE" w:rsidRPr="007E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attended Kearney State Teachers College. C.F. </w:t>
      </w:r>
      <w:proofErr w:type="spellStart"/>
      <w:r w:rsidR="007E7DCE" w:rsidRPr="007E7DCE">
        <w:rPr>
          <w:rFonts w:ascii="Times New Roman" w:hAnsi="Times New Roman" w:cs="Times New Roman"/>
          <w:color w:val="000000" w:themeColor="text1"/>
          <w:sz w:val="24"/>
          <w:szCs w:val="24"/>
        </w:rPr>
        <w:t>Bodinson</w:t>
      </w:r>
      <w:proofErr w:type="spellEnd"/>
      <w:r w:rsidR="007E7DCE" w:rsidRPr="007E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began the business in 1878 and ran </w:t>
      </w:r>
      <w:r w:rsidR="00B37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it </w:t>
      </w:r>
      <w:r w:rsidR="007E7DCE" w:rsidRPr="007E7DCE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B37FF1">
        <w:rPr>
          <w:rFonts w:ascii="Times New Roman" w:hAnsi="Times New Roman" w:cs="Times New Roman"/>
          <w:color w:val="000000" w:themeColor="text1"/>
          <w:sz w:val="24"/>
          <w:szCs w:val="24"/>
        </w:rPr>
        <w:t>s a</w:t>
      </w:r>
      <w:r w:rsidR="007E7DCE" w:rsidRPr="007E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grocery store before turning it into a hardware store. Roy </w:t>
      </w:r>
      <w:proofErr w:type="spellStart"/>
      <w:r w:rsidR="007E7DCE" w:rsidRPr="007E7DCE">
        <w:rPr>
          <w:rFonts w:ascii="Times New Roman" w:hAnsi="Times New Roman" w:cs="Times New Roman"/>
          <w:color w:val="000000" w:themeColor="text1"/>
          <w:sz w:val="24"/>
          <w:szCs w:val="24"/>
        </w:rPr>
        <w:t>Bodinson</w:t>
      </w:r>
      <w:proofErr w:type="spellEnd"/>
      <w:r w:rsidR="007E7DCE" w:rsidRPr="007E7DCE">
        <w:rPr>
          <w:rFonts w:ascii="Times New Roman" w:hAnsi="Times New Roman" w:cs="Times New Roman"/>
          <w:color w:val="000000" w:themeColor="text1"/>
          <w:sz w:val="24"/>
          <w:szCs w:val="24"/>
        </w:rPr>
        <w:t>, his son, took over when his father died. During World War I</w:t>
      </w:r>
      <w:r w:rsidR="00B37FF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7E7DCE" w:rsidRPr="007E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there was a boost in business as industry increased. Roy died in 1925 and his brother, Frank </w:t>
      </w:r>
      <w:proofErr w:type="spellStart"/>
      <w:r w:rsidR="007E7DCE" w:rsidRPr="007E7DCE">
        <w:rPr>
          <w:rFonts w:ascii="Times New Roman" w:hAnsi="Times New Roman" w:cs="Times New Roman"/>
          <w:color w:val="000000" w:themeColor="text1"/>
          <w:sz w:val="24"/>
          <w:szCs w:val="24"/>
        </w:rPr>
        <w:t>Bodinson</w:t>
      </w:r>
      <w:proofErr w:type="spellEnd"/>
      <w:r w:rsidR="007E7DCE" w:rsidRPr="007E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took over until 1945. Waldo </w:t>
      </w:r>
      <w:proofErr w:type="spellStart"/>
      <w:r w:rsidR="007E7DCE" w:rsidRPr="007E7DCE">
        <w:rPr>
          <w:rFonts w:ascii="Times New Roman" w:hAnsi="Times New Roman" w:cs="Times New Roman"/>
          <w:color w:val="000000" w:themeColor="text1"/>
          <w:sz w:val="24"/>
          <w:szCs w:val="24"/>
        </w:rPr>
        <w:t>Bodinson</w:t>
      </w:r>
      <w:proofErr w:type="spellEnd"/>
      <w:r w:rsidR="007E7DCE" w:rsidRPr="007E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(their cousin) then took over the family business until 1964.</w:t>
      </w:r>
    </w:p>
    <w:p w14:paraId="05E1F81F" w14:textId="13FF17EB" w:rsidR="007E7DCE" w:rsidRDefault="007E7DCE" w:rsidP="007E7DCE">
      <w:pPr>
        <w:spacing w:line="480" w:lineRule="auto"/>
        <w:jc w:val="center"/>
        <w:rPr>
          <w:rFonts w:ascii="Times New Roman" w:hAnsi="Times New Roman" w:cs="Times New Roman"/>
          <w:color w:val="002060"/>
        </w:rPr>
      </w:pPr>
      <w:bookmarkStart w:id="0" w:name="_GoBack"/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3C453C68" wp14:editId="09BEDFDC">
            <wp:extent cx="3085046" cy="3438914"/>
            <wp:effectExtent l="0" t="0" r="0" b="0"/>
            <wp:docPr id="149" name="Picture 149" descr="../Desktop/IMG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../Desktop/IMG_056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763" cy="349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137725F" w14:textId="06DB3AB5" w:rsidR="007E7DCE" w:rsidRPr="00B37FF1" w:rsidRDefault="007E7DCE" w:rsidP="007E7DCE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7FF1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B37FF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Hub</w:t>
      </w:r>
      <w:r w:rsidRPr="00B37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1963) </w:t>
      </w:r>
    </w:p>
    <w:p w14:paraId="0857C239" w14:textId="45BD1C8C" w:rsidR="007E7DCE" w:rsidRDefault="007E7DCE" w:rsidP="007E7DCE">
      <w:pPr>
        <w:spacing w:line="480" w:lineRule="auto"/>
        <w:jc w:val="center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B32242" wp14:editId="167C2F94">
                <wp:simplePos x="0" y="0"/>
                <wp:positionH relativeFrom="column">
                  <wp:posOffset>4254909</wp:posOffset>
                </wp:positionH>
                <wp:positionV relativeFrom="paragraph">
                  <wp:posOffset>1853565</wp:posOffset>
                </wp:positionV>
                <wp:extent cx="2305275" cy="237490"/>
                <wp:effectExtent l="0" t="76200" r="31750" b="4191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05275" cy="2374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301CA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35.05pt;margin-top:145.95pt;width:181.5pt;height:18.7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B50341" wp14:editId="02FCEE1F">
                <wp:simplePos x="0" y="0"/>
                <wp:positionH relativeFrom="column">
                  <wp:posOffset>4254909</wp:posOffset>
                </wp:positionH>
                <wp:positionV relativeFrom="paragraph">
                  <wp:posOffset>719455</wp:posOffset>
                </wp:positionV>
                <wp:extent cx="1886175" cy="912884"/>
                <wp:effectExtent l="50800" t="0" r="19050" b="7810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6175" cy="9128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DC9FB" id="Straight Arrow Connector 3" o:spid="_x0000_s1026" type="#_x0000_t32" style="position:absolute;margin-left:335.05pt;margin-top:56.65pt;width:148.5pt;height:71.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3C0B7093" wp14:editId="3A970E19">
            <wp:extent cx="4394077" cy="3274769"/>
            <wp:effectExtent l="0" t="0" r="635" b="1905"/>
            <wp:docPr id="165" name="Picture 165" descr="../Desktop/IMG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../Desktop/IMG_058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021" cy="32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2B607" w14:textId="76097CCA" w:rsidR="007E7DCE" w:rsidRPr="007E7DCE" w:rsidRDefault="007E7DCE" w:rsidP="007E7DCE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(C.F. and Roy </w:t>
      </w:r>
      <w:proofErr w:type="spellStart"/>
      <w:r w:rsidRPr="007E7DCE">
        <w:rPr>
          <w:rFonts w:ascii="Times New Roman" w:hAnsi="Times New Roman" w:cs="Times New Roman"/>
          <w:color w:val="000000" w:themeColor="text1"/>
          <w:sz w:val="24"/>
          <w:szCs w:val="24"/>
        </w:rPr>
        <w:t>Bodinson</w:t>
      </w:r>
      <w:proofErr w:type="spellEnd"/>
      <w:r w:rsidRPr="007E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the 1910 Kearney Booster’s list) </w:t>
      </w:r>
    </w:p>
    <w:p w14:paraId="353A1057" w14:textId="7024566E" w:rsidR="007E7DCE" w:rsidRDefault="007E7DCE" w:rsidP="007E7DCE">
      <w:pPr>
        <w:spacing w:line="480" w:lineRule="auto"/>
        <w:jc w:val="center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3D14C04F" wp14:editId="1AB4A154">
            <wp:extent cx="2306402" cy="2901754"/>
            <wp:effectExtent l="0" t="0" r="5080" b="0"/>
            <wp:docPr id="176" name="Picture 176" descr="../Desktop/IMG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../Desktop/IMG_06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01" cy="29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DC220" w14:textId="649B0D02" w:rsidR="007E7DCE" w:rsidRPr="007E7DCE" w:rsidRDefault="007E7DCE" w:rsidP="007E7DCE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7DCE">
        <w:rPr>
          <w:rFonts w:ascii="Times New Roman" w:hAnsi="Times New Roman" w:cs="Times New Roman"/>
          <w:color w:val="000000" w:themeColor="text1"/>
          <w:sz w:val="24"/>
          <w:szCs w:val="24"/>
        </w:rPr>
        <w:t>(Waldo, 1945)</w:t>
      </w:r>
    </w:p>
    <w:p w14:paraId="703CB93B" w14:textId="77777777" w:rsidR="007E7DCE" w:rsidRDefault="007E7DCE" w:rsidP="007E7DCE">
      <w:pPr>
        <w:spacing w:line="480" w:lineRule="auto"/>
        <w:jc w:val="center"/>
        <w:rPr>
          <w:rFonts w:ascii="Times New Roman" w:hAnsi="Times New Roman" w:cs="Times New Roman"/>
          <w:color w:val="002060"/>
        </w:rPr>
      </w:pPr>
    </w:p>
    <w:p w14:paraId="2B4EFA3E" w14:textId="77777777" w:rsidR="007E7DCE" w:rsidRDefault="007E7DCE" w:rsidP="007E7DCE">
      <w:pPr>
        <w:spacing w:line="480" w:lineRule="auto"/>
        <w:jc w:val="center"/>
        <w:rPr>
          <w:rFonts w:ascii="Times New Roman" w:hAnsi="Times New Roman" w:cs="Times New Roman"/>
          <w:color w:val="002060"/>
        </w:rPr>
      </w:pPr>
    </w:p>
    <w:p w14:paraId="0FE2E150" w14:textId="77777777" w:rsidR="007E7DCE" w:rsidRDefault="007E7DCE" w:rsidP="007E7DCE">
      <w:pPr>
        <w:spacing w:line="480" w:lineRule="auto"/>
        <w:jc w:val="center"/>
        <w:rPr>
          <w:rFonts w:ascii="Times New Roman" w:hAnsi="Times New Roman" w:cs="Times New Roman"/>
          <w:color w:val="002060"/>
        </w:rPr>
      </w:pPr>
    </w:p>
    <w:p w14:paraId="0DEA63CD" w14:textId="4156714C" w:rsidR="007E7DCE" w:rsidRDefault="007E7DCE" w:rsidP="007E7DCE">
      <w:pPr>
        <w:spacing w:line="480" w:lineRule="auto"/>
        <w:jc w:val="center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2C4542A8" wp14:editId="3FDFA193">
            <wp:extent cx="3382242" cy="1809107"/>
            <wp:effectExtent l="0" t="0" r="0" b="0"/>
            <wp:docPr id="175" name="Picture 175" descr="../Desktop/IMG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../Desktop/IMG_05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272" cy="182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65E78" w14:textId="766112C8" w:rsidR="007E7DCE" w:rsidRPr="007E7DCE" w:rsidRDefault="007E7DCE" w:rsidP="007E7DCE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7DCE">
        <w:rPr>
          <w:rFonts w:ascii="Times New Roman" w:hAnsi="Times New Roman" w:cs="Times New Roman"/>
          <w:color w:val="000000" w:themeColor="text1"/>
          <w:sz w:val="24"/>
          <w:szCs w:val="24"/>
        </w:rPr>
        <w:t>(1885)</w:t>
      </w:r>
    </w:p>
    <w:p w14:paraId="470DC590" w14:textId="11D10AD1" w:rsidR="007E7DCE" w:rsidRDefault="007E7DCE" w:rsidP="007E7DCE">
      <w:pPr>
        <w:spacing w:line="480" w:lineRule="auto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251E2B65" wp14:editId="6063D468">
            <wp:extent cx="1950085" cy="3034378"/>
            <wp:effectExtent l="0" t="0" r="5715" b="0"/>
            <wp:docPr id="177" name="Picture 177" descr="../Desktop/IMG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../Desktop/IMG_06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041" cy="30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573643E6" wp14:editId="0B512A3F">
            <wp:extent cx="2091424" cy="2995772"/>
            <wp:effectExtent l="0" t="0" r="0" b="1905"/>
            <wp:docPr id="178" name="Picture 178" descr="../Desktop/IMG_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../Desktop/IMG_06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59" cy="307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1B989C3D" wp14:editId="094055B7">
            <wp:extent cx="2092653" cy="3006791"/>
            <wp:effectExtent l="0" t="0" r="0" b="0"/>
            <wp:docPr id="179" name="Picture 179" descr="../Desktop/IMG_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../Desktop/IMG_06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708" cy="306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50575" w14:textId="385D3971" w:rsidR="007E7DCE" w:rsidRPr="007E7DCE" w:rsidRDefault="007E7DCE" w:rsidP="007E7DCE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(Waldo </w:t>
      </w:r>
      <w:proofErr w:type="spellStart"/>
      <w:r w:rsidRPr="007E7DCE">
        <w:rPr>
          <w:rFonts w:ascii="Times New Roman" w:hAnsi="Times New Roman" w:cs="Times New Roman"/>
          <w:color w:val="000000" w:themeColor="text1"/>
          <w:sz w:val="24"/>
          <w:szCs w:val="24"/>
        </w:rPr>
        <w:t>Bodinson’s</w:t>
      </w:r>
      <w:proofErr w:type="spellEnd"/>
      <w:r w:rsidRPr="007E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journal depicting registering for WWI, taking the physical, and the cancellation of active duty due to the Spanish Influenza) </w:t>
      </w:r>
    </w:p>
    <w:p w14:paraId="48144F22" w14:textId="66E62D70" w:rsidR="00884A21" w:rsidRDefault="00884A21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A148CBE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44E0BE" w14:textId="77777777" w:rsidR="00726D0A" w:rsidRDefault="00726D0A" w:rsidP="001833C5">
      <w:pPr>
        <w:spacing w:after="0" w:line="240" w:lineRule="auto"/>
      </w:pPr>
      <w:r>
        <w:separator/>
      </w:r>
    </w:p>
  </w:endnote>
  <w:endnote w:type="continuationSeparator" w:id="0">
    <w:p w14:paraId="630CF73D" w14:textId="77777777" w:rsidR="00726D0A" w:rsidRDefault="00726D0A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DCA3E3" w14:textId="77777777" w:rsidR="00726D0A" w:rsidRDefault="00726D0A" w:rsidP="001833C5">
      <w:pPr>
        <w:spacing w:after="0" w:line="240" w:lineRule="auto"/>
      </w:pPr>
      <w:r>
        <w:separator/>
      </w:r>
    </w:p>
  </w:footnote>
  <w:footnote w:type="continuationSeparator" w:id="0">
    <w:p w14:paraId="6C3B9C48" w14:textId="77777777" w:rsidR="00726D0A" w:rsidRDefault="00726D0A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644E86" w14:textId="06E88995" w:rsidR="001833C5" w:rsidRPr="001833C5" w:rsidRDefault="00884A21" w:rsidP="00884A21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6A2037B7" wp14:editId="71064D9B">
          <wp:extent cx="1244423" cy="575945"/>
          <wp:effectExtent l="0" t="0" r="635" b="8255"/>
          <wp:docPr id="6" name="Picture 6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873" cy="607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 </w:t>
    </w:r>
    <w:r w:rsidR="007E7DCE">
      <w:rPr>
        <w:rFonts w:ascii="Calibri" w:hAnsi="Calibri" w:cs="Calibri"/>
        <w:sz w:val="40"/>
        <w:szCs w:val="40"/>
      </w:rPr>
      <w:t xml:space="preserve">C.F. </w:t>
    </w:r>
    <w:proofErr w:type="spellStart"/>
    <w:r w:rsidR="007E7DCE">
      <w:rPr>
        <w:rFonts w:ascii="Calibri" w:hAnsi="Calibri" w:cs="Calibri"/>
        <w:sz w:val="40"/>
        <w:szCs w:val="40"/>
      </w:rPr>
      <w:t>Bodinson</w:t>
    </w:r>
    <w:proofErr w:type="spellEnd"/>
    <w:r w:rsidR="007E7DCE">
      <w:rPr>
        <w:rFonts w:ascii="Calibri" w:hAnsi="Calibri" w:cs="Calibri"/>
        <w:sz w:val="40"/>
        <w:szCs w:val="40"/>
      </w:rPr>
      <w:t xml:space="preserve"> Hardware Company   </w:t>
    </w: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19DC2341" wp14:editId="2D41367A">
          <wp:extent cx="1268976" cy="587309"/>
          <wp:effectExtent l="0" t="0" r="1270" b="0"/>
          <wp:docPr id="7" name="Picture 7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061" cy="612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1EA"/>
    <w:rsid w:val="00121A90"/>
    <w:rsid w:val="001833C5"/>
    <w:rsid w:val="002A68FE"/>
    <w:rsid w:val="002C2B5C"/>
    <w:rsid w:val="00330317"/>
    <w:rsid w:val="00383C54"/>
    <w:rsid w:val="003D6DF5"/>
    <w:rsid w:val="00485A69"/>
    <w:rsid w:val="00664091"/>
    <w:rsid w:val="00726D0A"/>
    <w:rsid w:val="007E4D94"/>
    <w:rsid w:val="007E7DCE"/>
    <w:rsid w:val="008005CE"/>
    <w:rsid w:val="00874EB1"/>
    <w:rsid w:val="00884A21"/>
    <w:rsid w:val="009D2A3F"/>
    <w:rsid w:val="009F50C8"/>
    <w:rsid w:val="00A151EA"/>
    <w:rsid w:val="00A72065"/>
    <w:rsid w:val="00B37FF1"/>
    <w:rsid w:val="00CE2C71"/>
    <w:rsid w:val="00D11B51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E6CF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3.dotx</Template>
  <TotalTime>3</TotalTime>
  <Pages>3</Pages>
  <Words>128</Words>
  <Characters>734</Characters>
  <Application>Microsoft Macintosh Word</Application>
  <DocSecurity>0</DocSecurity>
  <Lines>6</Lines>
  <Paragraphs>1</Paragraphs>
  <ScaleCrop>false</ScaleCrop>
  <LinksUpToDate>false</LinksUpToDate>
  <CharactersWithSpaces>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2022-04-05T19:39:00Z</dcterms:created>
  <dcterms:modified xsi:type="dcterms:W3CDTF">2022-04-12T18:22:00Z</dcterms:modified>
</cp:coreProperties>
</file>