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1C130DFD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52BC42" wp14:editId="460CD764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E176A1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AFDFA2" wp14:editId="77232E8D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B98327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220C599C" w14:textId="6ADD146C" w:rsidR="001833C5" w:rsidRPr="00A65E6F" w:rsidRDefault="00A65E6F" w:rsidP="001833C5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F31AA7" w:rsidRPr="00A65E6F">
        <w:rPr>
          <w:rFonts w:ascii="Times New Roman" w:hAnsi="Times New Roman" w:cs="Times New Roman"/>
          <w:color w:val="000000" w:themeColor="text1"/>
          <w:sz w:val="24"/>
          <w:szCs w:val="24"/>
        </w:rPr>
        <w:t>Turner Grain Company was located at 19</w:t>
      </w:r>
      <w:r w:rsidR="00F31AA7" w:rsidRPr="00A65E6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="00F31AA7" w:rsidRPr="00A65E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St. and 3</w:t>
      </w:r>
      <w:r w:rsidR="00F31AA7" w:rsidRPr="00A65E6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rd</w:t>
      </w:r>
      <w:r w:rsidR="00F31AA7" w:rsidRPr="00A65E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Ave in Ravenna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="00F31AA7" w:rsidRPr="00A65E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Its advertisement can be seen on the Poole School curtain. </w:t>
      </w:r>
    </w:p>
    <w:p w14:paraId="58F5738F" w14:textId="77777777" w:rsidR="00F31AA7" w:rsidRDefault="00F31AA7" w:rsidP="00F31AA7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4F637EA1" wp14:editId="53C2E116">
            <wp:extent cx="3639368" cy="2085750"/>
            <wp:effectExtent l="0" t="0" r="0" b="0"/>
            <wp:docPr id="10" name="Picture 10" descr="../Desktop/Screen%20Shot%202022-01-26%20at%201.26.4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esktop/Screen%20Shot%202022-01-26%20at%201.26.40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794" cy="210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</w:rPr>
        <w:t xml:space="preserve"> </w:t>
      </w:r>
    </w:p>
    <w:p w14:paraId="42EE4241" w14:textId="0CBF5273" w:rsidR="00F31AA7" w:rsidRPr="00F31AA7" w:rsidRDefault="00F31AA7" w:rsidP="00F31AA7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F31AA7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A65E6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Kearney Hub</w:t>
      </w:r>
      <w:r w:rsidRPr="00F31AA7">
        <w:rPr>
          <w:rFonts w:ascii="Times New Roman" w:hAnsi="Times New Roman" w:cs="Times New Roman"/>
          <w:color w:val="000000" w:themeColor="text1"/>
          <w:sz w:val="24"/>
          <w:szCs w:val="24"/>
        </w:rPr>
        <w:t>: 12-14-1949)</w:t>
      </w:r>
      <w:bookmarkStart w:id="0" w:name="_GoBack"/>
      <w:bookmarkEnd w:id="0"/>
    </w:p>
    <w:p w14:paraId="4ED68013" w14:textId="75C2BE81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15FC40E8" w14:textId="77777777" w:rsidR="00FA5C12" w:rsidRPr="001833C5" w:rsidRDefault="00C75A40" w:rsidP="001833C5"/>
    <w:sectPr w:rsidR="00FA5C12" w:rsidRPr="001833C5" w:rsidSect="0066409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B17C3E" w14:textId="77777777" w:rsidR="00C75A40" w:rsidRDefault="00C75A40" w:rsidP="001833C5">
      <w:pPr>
        <w:spacing w:after="0" w:line="240" w:lineRule="auto"/>
      </w:pPr>
      <w:r>
        <w:separator/>
      </w:r>
    </w:p>
  </w:endnote>
  <w:endnote w:type="continuationSeparator" w:id="0">
    <w:p w14:paraId="14EB76E4" w14:textId="77777777" w:rsidR="00C75A40" w:rsidRDefault="00C75A40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C4F956" w14:textId="77777777" w:rsidR="00C75A40" w:rsidRDefault="00C75A40" w:rsidP="001833C5">
      <w:pPr>
        <w:spacing w:after="0" w:line="240" w:lineRule="auto"/>
      </w:pPr>
      <w:r>
        <w:separator/>
      </w:r>
    </w:p>
  </w:footnote>
  <w:footnote w:type="continuationSeparator" w:id="0">
    <w:p w14:paraId="1E31AF29" w14:textId="77777777" w:rsidR="00C75A40" w:rsidRDefault="00C75A40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AD944E" w14:textId="71ED29F2" w:rsidR="001833C5" w:rsidRPr="001833C5" w:rsidRDefault="00F31AA7" w:rsidP="00A65E6F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1F7FCEB1" wp14:editId="052921B0">
          <wp:extent cx="1538052" cy="858360"/>
          <wp:effectExtent l="0" t="0" r="11430" b="5715"/>
          <wp:docPr id="7" name="Picture 7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967" cy="881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5E6F">
      <w:rPr>
        <w:rFonts w:ascii="Calibri" w:hAnsi="Calibri" w:cs="Calibri"/>
        <w:sz w:val="40"/>
        <w:szCs w:val="40"/>
      </w:rPr>
      <w:t xml:space="preserve">  </w:t>
    </w:r>
    <w:r>
      <w:rPr>
        <w:rFonts w:ascii="Calibri" w:hAnsi="Calibri" w:cs="Calibri"/>
        <w:sz w:val="40"/>
        <w:szCs w:val="40"/>
      </w:rPr>
      <w:t xml:space="preserve">Turner Grain Company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26A99271" wp14:editId="2E9774F6">
          <wp:extent cx="1538052" cy="858360"/>
          <wp:effectExtent l="0" t="0" r="11430" b="5715"/>
          <wp:docPr id="4" name="Picture 4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967" cy="881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A5F"/>
    <w:rsid w:val="001833C5"/>
    <w:rsid w:val="003D0A5F"/>
    <w:rsid w:val="00664091"/>
    <w:rsid w:val="006E24DB"/>
    <w:rsid w:val="008005CE"/>
    <w:rsid w:val="00874EB1"/>
    <w:rsid w:val="00A65E6F"/>
    <w:rsid w:val="00A72065"/>
    <w:rsid w:val="00C75A40"/>
    <w:rsid w:val="00D11B51"/>
    <w:rsid w:val="00F31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62D2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2</TotalTime>
  <Pages>1</Pages>
  <Words>25</Words>
  <Characters>148</Characters>
  <Application>Microsoft Macintosh Word</Application>
  <DocSecurity>0</DocSecurity>
  <Lines>1</Lines>
  <Paragraphs>1</Paragraphs>
  <ScaleCrop>false</ScaleCrop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2022-03-30T18:38:00Z</dcterms:created>
  <dcterms:modified xsi:type="dcterms:W3CDTF">2022-04-11T21:13:00Z</dcterms:modified>
</cp:coreProperties>
</file>