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0D981F21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459A51" wp14:editId="643DC082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769A37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0F2613" wp14:editId="5034817D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BEA535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3021CB64" w14:textId="6612512A" w:rsidR="008C6D8B" w:rsidRPr="008C6D8B" w:rsidRDefault="001833C5" w:rsidP="008C6D8B">
      <w:pPr>
        <w:spacing w:line="48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tab/>
      </w:r>
      <w:r w:rsidR="008C6D8B" w:rsidRPr="008C6D8B">
        <w:rPr>
          <w:rFonts w:ascii="Times New Roman" w:hAnsi="Times New Roman" w:cs="Times New Roman"/>
          <w:color w:val="000000" w:themeColor="text1"/>
          <w:sz w:val="24"/>
          <w:szCs w:val="24"/>
        </w:rPr>
        <w:t>Kearney Plumbing and Heating Company was a popular business in Kearney</w:t>
      </w:r>
      <w:r w:rsidR="00B03944">
        <w:rPr>
          <w:rFonts w:ascii="Times New Roman" w:hAnsi="Times New Roman" w:cs="Times New Roman"/>
          <w:color w:val="000000" w:themeColor="text1"/>
          <w:sz w:val="24"/>
          <w:szCs w:val="24"/>
        </w:rPr>
        <w:t>, NE. The founders were</w:t>
      </w:r>
      <w:r w:rsidR="008C6D8B" w:rsidRPr="008C6D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Bert Wallace, Waldron </w:t>
      </w:r>
      <w:proofErr w:type="spellStart"/>
      <w:r w:rsidR="008C6D8B" w:rsidRPr="008C6D8B">
        <w:rPr>
          <w:rFonts w:ascii="Times New Roman" w:hAnsi="Times New Roman" w:cs="Times New Roman"/>
          <w:color w:val="000000" w:themeColor="text1"/>
          <w:sz w:val="24"/>
          <w:szCs w:val="24"/>
        </w:rPr>
        <w:t>Lunger</w:t>
      </w:r>
      <w:proofErr w:type="spellEnd"/>
      <w:r w:rsidR="008C6D8B" w:rsidRPr="008C6D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Carl Backers</w:t>
      </w:r>
      <w:r w:rsidR="00B0394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C6D8B" w:rsidRPr="008C6D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who founded the business in the 1920s. According to the </w:t>
      </w:r>
      <w:r w:rsidR="008C6D8B" w:rsidRPr="00B0394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Hub</w:t>
      </w:r>
      <w:r w:rsidR="008C6D8B" w:rsidRPr="008C6D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in 1950 their motto was, “When you need a plumber bad, you need him good.” (3-21-1950). Its advertisement can be seen on the Kearney Opera House </w:t>
      </w:r>
      <w:r w:rsidR="00B32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the World Theatre </w:t>
      </w:r>
      <w:r w:rsidR="008C6D8B" w:rsidRPr="008C6D8B">
        <w:rPr>
          <w:rFonts w:ascii="Times New Roman" w:hAnsi="Times New Roman" w:cs="Times New Roman"/>
          <w:color w:val="000000" w:themeColor="text1"/>
          <w:sz w:val="24"/>
          <w:szCs w:val="24"/>
        </w:rPr>
        <w:t>curtain</w:t>
      </w:r>
      <w:r w:rsidR="00B32868">
        <w:rPr>
          <w:rFonts w:ascii="Times New Roman" w:hAnsi="Times New Roman" w:cs="Times New Roman"/>
          <w:color w:val="000000" w:themeColor="text1"/>
          <w:sz w:val="24"/>
          <w:szCs w:val="24"/>
        </w:rPr>
        <w:t>s!</w:t>
      </w:r>
    </w:p>
    <w:p w14:paraId="37EFECCB" w14:textId="0A5BE989" w:rsidR="008C6D8B" w:rsidRDefault="008C6D8B" w:rsidP="001833C5">
      <w:pPr>
        <w:spacing w:line="480" w:lineRule="auto"/>
        <w:ind w:firstLine="720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031AF2AF" wp14:editId="07084477">
            <wp:extent cx="5683885" cy="1917100"/>
            <wp:effectExtent l="0" t="0" r="5715" b="0"/>
            <wp:docPr id="76" name="Picture 76" descr="../Desktop/IMG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Desktop/IMG_04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102" cy="192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2ED50" w14:textId="6F540A68" w:rsidR="005D188A" w:rsidRPr="005D188A" w:rsidRDefault="005D188A" w:rsidP="005D188A">
      <w:pPr>
        <w:spacing w:line="48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188A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B0394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Log</w:t>
      </w:r>
      <w:r w:rsidRPr="005D18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1949) </w:t>
      </w:r>
    </w:p>
    <w:p w14:paraId="6E9C6CF9" w14:textId="77777777" w:rsidR="008C6D8B" w:rsidRDefault="008C6D8B" w:rsidP="008C6D8B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6A3FA778" wp14:editId="198750D5">
            <wp:extent cx="2200150" cy="3072966"/>
            <wp:effectExtent l="0" t="0" r="10160" b="635"/>
            <wp:docPr id="98" name="Picture 98" descr="../Desktop/Screen%20Shot%202022-02-08%20at%204.01.1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Desktop/Screen%20Shot%202022-02-08%20at%204.01.10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575" cy="310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4ADA7" w14:textId="2B47E7B9" w:rsidR="005D188A" w:rsidRPr="005D188A" w:rsidRDefault="005D188A" w:rsidP="008C6D8B">
      <w:pPr>
        <w:spacing w:line="48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188A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B0394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Hub</w:t>
      </w:r>
      <w:r w:rsidRPr="005D18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12/24/1959) </w:t>
      </w:r>
    </w:p>
    <w:p w14:paraId="212BD67E" w14:textId="77777777" w:rsidR="00113D02" w:rsidRDefault="00113D02" w:rsidP="00113D0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D071E6" w14:textId="2436149E" w:rsidR="00113D02" w:rsidRDefault="00113D02" w:rsidP="00113D02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031B5769" wp14:editId="006E5817">
            <wp:extent cx="4376646" cy="3099701"/>
            <wp:effectExtent l="0" t="0" r="0" b="0"/>
            <wp:docPr id="172" name="Picture 172" descr="../Desktop/IMG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../Desktop/IMG_05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397" cy="311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F25B8C7" w14:textId="1C8D7F16" w:rsidR="005D188A" w:rsidRDefault="005D188A" w:rsidP="00113D02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7B511F2B" wp14:editId="5468767A">
            <wp:extent cx="5332813" cy="1886646"/>
            <wp:effectExtent l="0" t="0" r="1270" b="0"/>
            <wp:docPr id="65" name="Picture 65" descr="../Desktop/IMG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IMG_04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25" cy="189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60960" w14:textId="3BC2698F" w:rsidR="005D188A" w:rsidRPr="008C6D8B" w:rsidRDefault="005D188A" w:rsidP="00113D02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B0394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Log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1943) </w:t>
      </w:r>
      <w:bookmarkStart w:id="0" w:name="_GoBack"/>
      <w:bookmarkEnd w:id="0"/>
    </w:p>
    <w:sectPr w:rsidR="005D188A" w:rsidRPr="008C6D8B" w:rsidSect="008C6D8B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CB7EA1" w14:textId="77777777" w:rsidR="0000024F" w:rsidRDefault="0000024F" w:rsidP="001833C5">
      <w:pPr>
        <w:spacing w:after="0" w:line="240" w:lineRule="auto"/>
      </w:pPr>
      <w:r>
        <w:separator/>
      </w:r>
    </w:p>
  </w:endnote>
  <w:endnote w:type="continuationSeparator" w:id="0">
    <w:p w14:paraId="6E68E4A7" w14:textId="77777777" w:rsidR="0000024F" w:rsidRDefault="0000024F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9E9F28" w14:textId="77777777" w:rsidR="0000024F" w:rsidRDefault="0000024F" w:rsidP="001833C5">
      <w:pPr>
        <w:spacing w:after="0" w:line="240" w:lineRule="auto"/>
      </w:pPr>
      <w:r>
        <w:separator/>
      </w:r>
    </w:p>
  </w:footnote>
  <w:footnote w:type="continuationSeparator" w:id="0">
    <w:p w14:paraId="00EB31EB" w14:textId="77777777" w:rsidR="0000024F" w:rsidRDefault="0000024F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5755FD" w14:textId="61E3FF87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27FDBCB3" wp14:editId="4C3CE981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</w:t>
    </w:r>
    <w:r w:rsidR="008C6D8B">
      <w:rPr>
        <w:rFonts w:ascii="Calibri" w:hAnsi="Calibri" w:cs="Calibri"/>
        <w:sz w:val="40"/>
        <w:szCs w:val="40"/>
      </w:rPr>
      <w:t>Kearney Plumbing and Heating Company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57D6E8D5" wp14:editId="6AAF0D97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AE2"/>
    <w:rsid w:val="0000024F"/>
    <w:rsid w:val="00113D02"/>
    <w:rsid w:val="001833C5"/>
    <w:rsid w:val="00207DD3"/>
    <w:rsid w:val="003A25C5"/>
    <w:rsid w:val="00410148"/>
    <w:rsid w:val="005D188A"/>
    <w:rsid w:val="00664091"/>
    <w:rsid w:val="008005CE"/>
    <w:rsid w:val="00874EB1"/>
    <w:rsid w:val="008C6D8B"/>
    <w:rsid w:val="00A72065"/>
    <w:rsid w:val="00B03944"/>
    <w:rsid w:val="00B32868"/>
    <w:rsid w:val="00C27AE2"/>
    <w:rsid w:val="00D11B51"/>
    <w:rsid w:val="00F70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0574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5</TotalTime>
  <Pages>2</Pages>
  <Words>66</Words>
  <Characters>382</Characters>
  <Application>Microsoft Macintosh Word</Application>
  <DocSecurity>0</DocSecurity>
  <Lines>3</Lines>
  <Paragraphs>1</Paragraphs>
  <ScaleCrop>false</ScaleCrop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2022-03-29T20:39:00Z</dcterms:created>
  <dcterms:modified xsi:type="dcterms:W3CDTF">2022-04-12T18:24:00Z</dcterms:modified>
</cp:coreProperties>
</file>