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DE9D82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3802E" wp14:editId="62095759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75E4F7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8EE17" wp14:editId="2382AC6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3DE9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61EE583" w14:textId="60E4FA49" w:rsidR="009F50C8" w:rsidRPr="001236E8" w:rsidRDefault="001236E8" w:rsidP="001236E8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41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>Skochdople</w:t>
      </w:r>
      <w:proofErr w:type="spellEnd"/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Agency was located in Ravenna</w:t>
      </w:r>
      <w:r w:rsidR="005417AF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5417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Ravenna Centennial Book</w:t>
      </w:r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this business’ location has quite the history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hosting a variety of businesses including</w:t>
      </w:r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meat market, an electric company, a dress shop, a real estate agency, and finally the </w:t>
      </w:r>
      <w:proofErr w:type="spellStart"/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>Skochople</w:t>
      </w:r>
      <w:proofErr w:type="spellEnd"/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Agency! Its advertisement can be found on the Poole School curtain. </w:t>
      </w:r>
    </w:p>
    <w:p w14:paraId="13246A8F" w14:textId="77777777" w:rsidR="001236E8" w:rsidRDefault="001236E8" w:rsidP="005417AF">
      <w:pPr>
        <w:spacing w:line="480" w:lineRule="auto"/>
        <w:rPr>
          <w:rFonts w:ascii="Times New Roman" w:hAnsi="Times New Roman" w:cs="Times New Roman"/>
          <w:color w:val="00B050"/>
        </w:rPr>
      </w:pPr>
    </w:p>
    <w:p w14:paraId="1EE50A01" w14:textId="4FF88036" w:rsidR="001236E8" w:rsidRDefault="001236E8" w:rsidP="001236E8">
      <w:pPr>
        <w:spacing w:line="480" w:lineRule="auto"/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2852EC9F" wp14:editId="30F2E933">
            <wp:extent cx="6007125" cy="1990500"/>
            <wp:effectExtent l="0" t="0" r="0" b="0"/>
            <wp:docPr id="93" name="Picture 93" descr="../Desktop/Screen%20Shot%202022-02-08%20at%204.37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22-02-08%20at%204.37.07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34" cy="199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0B94" w14:textId="71E920F7" w:rsidR="001236E8" w:rsidRPr="001236E8" w:rsidRDefault="001236E8" w:rsidP="001236E8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5417A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1236E8">
        <w:rPr>
          <w:rFonts w:ascii="Times New Roman" w:hAnsi="Times New Roman" w:cs="Times New Roman"/>
          <w:color w:val="000000" w:themeColor="text1"/>
          <w:sz w:val="24"/>
          <w:szCs w:val="24"/>
        </w:rPr>
        <w:t>: 9-24-1960)</w:t>
      </w:r>
      <w:bookmarkStart w:id="0" w:name="_GoBack"/>
      <w:bookmarkEnd w:id="0"/>
    </w:p>
    <w:p w14:paraId="0A393C22" w14:textId="77777777" w:rsidR="001236E8" w:rsidRDefault="001236E8" w:rsidP="001236E8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6A577654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38636702" w14:textId="77777777" w:rsidR="00FA5C12" w:rsidRPr="001833C5" w:rsidRDefault="006004FC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6A8D2" w14:textId="77777777" w:rsidR="006004FC" w:rsidRDefault="006004FC" w:rsidP="001833C5">
      <w:pPr>
        <w:spacing w:after="0" w:line="240" w:lineRule="auto"/>
      </w:pPr>
      <w:r>
        <w:separator/>
      </w:r>
    </w:p>
  </w:endnote>
  <w:endnote w:type="continuationSeparator" w:id="0">
    <w:p w14:paraId="4E361529" w14:textId="77777777" w:rsidR="006004FC" w:rsidRDefault="006004F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91368" w14:textId="77777777" w:rsidR="006004FC" w:rsidRDefault="006004FC" w:rsidP="001833C5">
      <w:pPr>
        <w:spacing w:after="0" w:line="240" w:lineRule="auto"/>
      </w:pPr>
      <w:r>
        <w:separator/>
      </w:r>
    </w:p>
  </w:footnote>
  <w:footnote w:type="continuationSeparator" w:id="0">
    <w:p w14:paraId="597CA232" w14:textId="77777777" w:rsidR="006004FC" w:rsidRDefault="006004F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22B20" w14:textId="5F0D7EBF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674CE152" wp14:editId="0B6CF337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</w:t>
    </w:r>
    <w:proofErr w:type="spellStart"/>
    <w:r w:rsidR="001236E8">
      <w:rPr>
        <w:rFonts w:ascii="Calibri" w:hAnsi="Calibri" w:cs="Calibri"/>
        <w:sz w:val="40"/>
        <w:szCs w:val="40"/>
      </w:rPr>
      <w:t>Skochdople</w:t>
    </w:r>
    <w:proofErr w:type="spellEnd"/>
    <w:r w:rsidR="001236E8">
      <w:rPr>
        <w:rFonts w:ascii="Calibri" w:hAnsi="Calibri" w:cs="Calibri"/>
        <w:sz w:val="40"/>
        <w:szCs w:val="40"/>
      </w:rPr>
      <w:t xml:space="preserve"> Agency</w:t>
    </w:r>
    <w:r w:rsidR="009F50C8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6DBB3216" wp14:editId="417D5D2B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E0"/>
    <w:rsid w:val="00121A90"/>
    <w:rsid w:val="001236E8"/>
    <w:rsid w:val="001833C5"/>
    <w:rsid w:val="003D6DF5"/>
    <w:rsid w:val="005417AF"/>
    <w:rsid w:val="006004FC"/>
    <w:rsid w:val="00664091"/>
    <w:rsid w:val="008005CE"/>
    <w:rsid w:val="00874EB1"/>
    <w:rsid w:val="009D2A3F"/>
    <w:rsid w:val="009F50C8"/>
    <w:rsid w:val="00A72065"/>
    <w:rsid w:val="00D05FBB"/>
    <w:rsid w:val="00D11B51"/>
    <w:rsid w:val="00FA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BFC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11</TotalTime>
  <Pages>1</Pages>
  <Words>56</Words>
  <Characters>323</Characters>
  <Application>Microsoft Macintosh Word</Application>
  <DocSecurity>0</DocSecurity>
  <Lines>2</Lines>
  <Paragraphs>1</Paragraphs>
  <ScaleCrop>false</ScaleCrop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2022-04-04T18:04:00Z</dcterms:created>
  <dcterms:modified xsi:type="dcterms:W3CDTF">2022-04-11T21:22:00Z</dcterms:modified>
</cp:coreProperties>
</file>