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3BE31AF7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66C173" wp14:editId="29183038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62F6DA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EAD36" wp14:editId="0847B46E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50352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67346E56" w14:textId="6BEF6635" w:rsidR="00AA3594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3594">
        <w:rPr>
          <w:rFonts w:ascii="Times New Roman" w:hAnsi="Times New Roman" w:cs="Times New Roman"/>
          <w:sz w:val="24"/>
          <w:szCs w:val="24"/>
        </w:rPr>
        <w:t xml:space="preserve">C.H. Counter was located in Overton, NE. C.H. Counter, was from Overton and owned the ‘implement shop’. According to the </w:t>
      </w:r>
      <w:r w:rsidR="00AA3594" w:rsidRPr="00563FC8">
        <w:rPr>
          <w:rFonts w:ascii="Times New Roman" w:hAnsi="Times New Roman" w:cs="Times New Roman"/>
          <w:i/>
          <w:sz w:val="24"/>
          <w:szCs w:val="24"/>
        </w:rPr>
        <w:t>Kearney Hub</w:t>
      </w:r>
      <w:r w:rsidR="00AA3594">
        <w:rPr>
          <w:rFonts w:ascii="Times New Roman" w:hAnsi="Times New Roman" w:cs="Times New Roman"/>
          <w:sz w:val="24"/>
          <w:szCs w:val="24"/>
        </w:rPr>
        <w:t xml:space="preserve"> (5/8/1937) he was even elected Chairman of the community for a period of time. This advertisement can be seen on the Elm Creek curtain. </w:t>
      </w:r>
      <w:bookmarkStart w:id="0" w:name="_GoBack"/>
      <w:bookmarkEnd w:id="0"/>
    </w:p>
    <w:p w14:paraId="1A5E3EAD" w14:textId="77777777" w:rsidR="00AA3594" w:rsidRDefault="00AA3594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28E3A5E" w14:textId="5A30EA53" w:rsidR="00884A21" w:rsidRDefault="00884A21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561EA4F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B3E093" w14:textId="77777777" w:rsidR="00094A7D" w:rsidRDefault="00094A7D" w:rsidP="001833C5">
      <w:pPr>
        <w:spacing w:after="0" w:line="240" w:lineRule="auto"/>
      </w:pPr>
      <w:r>
        <w:separator/>
      </w:r>
    </w:p>
  </w:endnote>
  <w:endnote w:type="continuationSeparator" w:id="0">
    <w:p w14:paraId="3677A58A" w14:textId="77777777" w:rsidR="00094A7D" w:rsidRDefault="00094A7D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BCF928" w14:textId="77777777" w:rsidR="00094A7D" w:rsidRDefault="00094A7D" w:rsidP="001833C5">
      <w:pPr>
        <w:spacing w:after="0" w:line="240" w:lineRule="auto"/>
      </w:pPr>
      <w:r>
        <w:separator/>
      </w:r>
    </w:p>
  </w:footnote>
  <w:footnote w:type="continuationSeparator" w:id="0">
    <w:p w14:paraId="57E4AAEF" w14:textId="77777777" w:rsidR="00094A7D" w:rsidRDefault="00094A7D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23E13" w14:textId="6FBA9A47" w:rsidR="001833C5" w:rsidRPr="001833C5" w:rsidRDefault="00443DA9" w:rsidP="00AA3594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132F295B" wp14:editId="13524008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3594">
      <w:rPr>
        <w:rFonts w:ascii="Calibri" w:hAnsi="Calibri" w:cs="Calibri"/>
        <w:sz w:val="40"/>
        <w:szCs w:val="40"/>
      </w:rPr>
      <w:t xml:space="preserve">                 C.H. Counter</w:t>
    </w:r>
    <w:r w:rsidR="002A68FE">
      <w:rPr>
        <w:rFonts w:ascii="Calibri" w:hAnsi="Calibri" w:cs="Calibri"/>
        <w:sz w:val="40"/>
        <w:szCs w:val="40"/>
      </w:rPr>
      <w:t xml:space="preserve"> </w:t>
    </w:r>
    <w:r w:rsidR="00884A21">
      <w:rPr>
        <w:rFonts w:ascii="Calibri" w:hAnsi="Calibri" w:cs="Calibri"/>
        <w:sz w:val="40"/>
        <w:szCs w:val="40"/>
      </w:rPr>
      <w:t xml:space="preserve">   </w:t>
    </w:r>
    <w:r w:rsidR="00AA3594">
      <w:rPr>
        <w:rFonts w:ascii="Calibri" w:hAnsi="Calibri" w:cs="Calibri"/>
        <w:sz w:val="40"/>
        <w:szCs w:val="40"/>
      </w:rPr>
      <w:t xml:space="preserve">             </w:t>
    </w:r>
    <w:r w:rsidR="00884A21">
      <w:rPr>
        <w:rFonts w:ascii="Calibri" w:hAnsi="Calibri" w:cs="Calibri"/>
        <w:sz w:val="40"/>
        <w:szCs w:val="40"/>
      </w:rPr>
      <w:t xml:space="preserve">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556F40AE" wp14:editId="281141E2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9E2"/>
    <w:rsid w:val="0009007E"/>
    <w:rsid w:val="00094A7D"/>
    <w:rsid w:val="00121A90"/>
    <w:rsid w:val="001833C5"/>
    <w:rsid w:val="001E5AA2"/>
    <w:rsid w:val="002A68FE"/>
    <w:rsid w:val="002C2B5C"/>
    <w:rsid w:val="00330317"/>
    <w:rsid w:val="00383C54"/>
    <w:rsid w:val="003D6DF5"/>
    <w:rsid w:val="00443DA9"/>
    <w:rsid w:val="00485A69"/>
    <w:rsid w:val="00563FC8"/>
    <w:rsid w:val="00664091"/>
    <w:rsid w:val="006D19E2"/>
    <w:rsid w:val="00743046"/>
    <w:rsid w:val="007E4D94"/>
    <w:rsid w:val="008005CE"/>
    <w:rsid w:val="00874EB1"/>
    <w:rsid w:val="00884A21"/>
    <w:rsid w:val="009D2A3F"/>
    <w:rsid w:val="009F50C8"/>
    <w:rsid w:val="00A72065"/>
    <w:rsid w:val="00AA3594"/>
    <w:rsid w:val="00D11B51"/>
    <w:rsid w:val="00D2717D"/>
    <w:rsid w:val="00DF069A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D8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4-Bell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4-Bellview.dotx</Template>
  <TotalTime>3</TotalTime>
  <Pages>1</Pages>
  <Words>41</Words>
  <Characters>239</Characters>
  <Application>Microsoft Macintosh Word</Application>
  <DocSecurity>0</DocSecurity>
  <Lines>1</Lines>
  <Paragraphs>1</Paragraphs>
  <ScaleCrop>false</ScaleCrop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2022-04-06T19:14:00Z</dcterms:created>
  <dcterms:modified xsi:type="dcterms:W3CDTF">2022-04-12T18:49:00Z</dcterms:modified>
</cp:coreProperties>
</file>