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38FF7AC8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F44408" wp14:editId="1EE2E29D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5A6F46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1C76AF" wp14:editId="3C01BC4A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8428F3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0602E3AE" w14:textId="3C802F6C" w:rsidR="00CE6D6C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3DA9">
        <w:rPr>
          <w:rFonts w:ascii="Times New Roman" w:hAnsi="Times New Roman" w:cs="Times New Roman"/>
          <w:sz w:val="24"/>
          <w:szCs w:val="24"/>
        </w:rPr>
        <w:t xml:space="preserve">The </w:t>
      </w:r>
      <w:r w:rsidR="00CE6D6C">
        <w:rPr>
          <w:rFonts w:ascii="Times New Roman" w:hAnsi="Times New Roman" w:cs="Times New Roman"/>
          <w:sz w:val="24"/>
          <w:szCs w:val="24"/>
        </w:rPr>
        <w:t xml:space="preserve">Platte Valley State Bank and Trust Company was located in Kearney, NE and opened in 1944. Some of its past presidents/CEOs include Joseph W. </w:t>
      </w:r>
      <w:proofErr w:type="spellStart"/>
      <w:r w:rsidR="00CE6D6C">
        <w:rPr>
          <w:rFonts w:ascii="Times New Roman" w:hAnsi="Times New Roman" w:cs="Times New Roman"/>
          <w:sz w:val="24"/>
          <w:szCs w:val="24"/>
        </w:rPr>
        <w:t>DeBord</w:t>
      </w:r>
      <w:proofErr w:type="spellEnd"/>
      <w:r w:rsidR="00CE6D6C">
        <w:rPr>
          <w:rFonts w:ascii="Times New Roman" w:hAnsi="Times New Roman" w:cs="Times New Roman"/>
          <w:sz w:val="24"/>
          <w:szCs w:val="24"/>
        </w:rPr>
        <w:t xml:space="preserve"> and Mark </w:t>
      </w:r>
      <w:proofErr w:type="spellStart"/>
      <w:r w:rsidR="00CE6D6C">
        <w:rPr>
          <w:rFonts w:ascii="Times New Roman" w:hAnsi="Times New Roman" w:cs="Times New Roman"/>
          <w:sz w:val="24"/>
          <w:szCs w:val="24"/>
        </w:rPr>
        <w:t>Sutko</w:t>
      </w:r>
      <w:proofErr w:type="spellEnd"/>
      <w:r w:rsidR="00CE6D6C">
        <w:rPr>
          <w:rFonts w:ascii="Times New Roman" w:hAnsi="Times New Roman" w:cs="Times New Roman"/>
          <w:sz w:val="24"/>
          <w:szCs w:val="24"/>
        </w:rPr>
        <w:t xml:space="preserve">. The original building is </w:t>
      </w:r>
      <w:r w:rsidR="00E853FC">
        <w:rPr>
          <w:rFonts w:ascii="Times New Roman" w:hAnsi="Times New Roman" w:cs="Times New Roman"/>
          <w:sz w:val="24"/>
          <w:szCs w:val="24"/>
        </w:rPr>
        <w:t xml:space="preserve">today the location of KGFW. It </w:t>
      </w:r>
      <w:r w:rsidR="00CE6D6C">
        <w:rPr>
          <w:rFonts w:ascii="Times New Roman" w:hAnsi="Times New Roman" w:cs="Times New Roman"/>
          <w:sz w:val="24"/>
          <w:szCs w:val="24"/>
        </w:rPr>
        <w:t xml:space="preserve">eventually turned into the First National Bank in 2014. </w:t>
      </w:r>
      <w:r w:rsidR="00E853FC">
        <w:rPr>
          <w:rFonts w:ascii="Times New Roman" w:hAnsi="Times New Roman" w:cs="Times New Roman"/>
          <w:sz w:val="24"/>
          <w:szCs w:val="24"/>
        </w:rPr>
        <w:t>Its advertisement is located on the Kearney Area curtain.</w:t>
      </w:r>
    </w:p>
    <w:p w14:paraId="3C162E16" w14:textId="3841EF85" w:rsidR="009C5794" w:rsidRDefault="00CE6D6C" w:rsidP="00CE6D6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</w:rPr>
        <w:drawing>
          <wp:inline distT="0" distB="0" distL="0" distR="0" wp14:anchorId="548E9B28" wp14:editId="38065706">
            <wp:extent cx="2338930" cy="2756749"/>
            <wp:effectExtent l="0" t="0" r="0" b="12065"/>
            <wp:docPr id="78" name="Picture 78" descr="../Desktop/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Desktop/IMG_04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876" cy="27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C0F53" w14:textId="7694AF6D" w:rsidR="00CE6D6C" w:rsidRDefault="00CE6D6C" w:rsidP="00CE6D6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E853FC">
        <w:rPr>
          <w:rFonts w:ascii="Times New Roman" w:hAnsi="Times New Roman" w:cs="Times New Roman"/>
          <w:i/>
          <w:sz w:val="24"/>
          <w:szCs w:val="24"/>
        </w:rPr>
        <w:t>Log</w:t>
      </w:r>
      <w:r>
        <w:rPr>
          <w:rFonts w:ascii="Times New Roman" w:hAnsi="Times New Roman" w:cs="Times New Roman"/>
          <w:sz w:val="24"/>
          <w:szCs w:val="24"/>
        </w:rPr>
        <w:t>: 1969)</w:t>
      </w:r>
    </w:p>
    <w:p w14:paraId="3BA61048" w14:textId="6CCB75CB" w:rsidR="00CE6D6C" w:rsidRDefault="00CE6D6C" w:rsidP="00CE6D6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color w:val="C00000"/>
        </w:rPr>
        <w:drawing>
          <wp:inline distT="0" distB="0" distL="0" distR="0" wp14:anchorId="5472CC34" wp14:editId="3B53DF07">
            <wp:extent cx="2017241" cy="2259043"/>
            <wp:effectExtent l="0" t="0" r="0" b="1905"/>
            <wp:docPr id="115" name="Picture 115" descr="../Desktop/IMG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IMG_05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91" cy="229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6454044" w14:textId="26339709" w:rsidR="00CE6D6C" w:rsidRDefault="00CE6D6C" w:rsidP="00CE6D6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CE6D6C">
        <w:rPr>
          <w:rFonts w:ascii="Times New Roman" w:hAnsi="Times New Roman" w:cs="Times New Roman"/>
          <w:i/>
          <w:sz w:val="24"/>
          <w:szCs w:val="24"/>
        </w:rPr>
        <w:t>Hub</w:t>
      </w:r>
      <w:r>
        <w:rPr>
          <w:rFonts w:ascii="Times New Roman" w:hAnsi="Times New Roman" w:cs="Times New Roman"/>
          <w:sz w:val="24"/>
          <w:szCs w:val="24"/>
        </w:rPr>
        <w:t>: 7/18/1963)</w:t>
      </w:r>
    </w:p>
    <w:p w14:paraId="24360498" w14:textId="77777777" w:rsidR="00CE6D6C" w:rsidRDefault="00CE6D6C" w:rsidP="00CE6D6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5B0A45" w14:textId="35D1D55D" w:rsidR="00CE6D6C" w:rsidRDefault="00CE6D6C" w:rsidP="00CE6D6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</w:rPr>
        <w:drawing>
          <wp:inline distT="0" distB="0" distL="0" distR="0" wp14:anchorId="4DF33078" wp14:editId="42DFF729">
            <wp:extent cx="2826606" cy="3726508"/>
            <wp:effectExtent l="0" t="0" r="0" b="7620"/>
            <wp:docPr id="119" name="Picture 119" descr="../Desktop/IMG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esktop/IMG_05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17" cy="374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A19C3" w14:textId="77777777" w:rsidR="00CE6D6C" w:rsidRDefault="00CE6D6C" w:rsidP="00CE6D6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F2DD41" w14:textId="12103B52" w:rsidR="00884A21" w:rsidRDefault="00884A21" w:rsidP="009C579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1EE998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92B11C" w14:textId="77777777" w:rsidR="00CC1B5C" w:rsidRDefault="00CC1B5C" w:rsidP="001833C5">
      <w:pPr>
        <w:spacing w:after="0" w:line="240" w:lineRule="auto"/>
      </w:pPr>
      <w:r>
        <w:separator/>
      </w:r>
    </w:p>
  </w:endnote>
  <w:endnote w:type="continuationSeparator" w:id="0">
    <w:p w14:paraId="16F23002" w14:textId="77777777" w:rsidR="00CC1B5C" w:rsidRDefault="00CC1B5C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D5A4A8" w14:textId="77777777" w:rsidR="00CC1B5C" w:rsidRDefault="00CC1B5C" w:rsidP="001833C5">
      <w:pPr>
        <w:spacing w:after="0" w:line="240" w:lineRule="auto"/>
      </w:pPr>
      <w:r>
        <w:separator/>
      </w:r>
    </w:p>
  </w:footnote>
  <w:footnote w:type="continuationSeparator" w:id="0">
    <w:p w14:paraId="62C20B81" w14:textId="77777777" w:rsidR="00CC1B5C" w:rsidRDefault="00CC1B5C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4B1E5A" w14:textId="6DDEA942" w:rsidR="001833C5" w:rsidRPr="001833C5" w:rsidRDefault="009C5794" w:rsidP="009C5794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0635C30F" wp14:editId="5788C28B">
          <wp:extent cx="1348596" cy="761721"/>
          <wp:effectExtent l="0" t="0" r="0" b="635"/>
          <wp:docPr id="6" name="Picture 6" descr="../../../../../Desktop/IMG_074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Desktop/IMG_074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969" cy="795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</w:t>
    </w:r>
    <w:r w:rsidR="00CE6D6C">
      <w:rPr>
        <w:rFonts w:ascii="Calibri" w:hAnsi="Calibri" w:cs="Calibri"/>
        <w:sz w:val="40"/>
        <w:szCs w:val="40"/>
      </w:rPr>
      <w:t>Platte Valley State Bank and Trust Co.</w:t>
    </w:r>
    <w:r>
      <w:rPr>
        <w:rFonts w:ascii="Calibri" w:hAnsi="Calibri" w:cs="Calibri"/>
        <w:sz w:val="40"/>
        <w:szCs w:val="40"/>
      </w:rPr>
      <w:t xml:space="preserve">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349C3782" wp14:editId="680A52B0">
          <wp:extent cx="1343469" cy="758825"/>
          <wp:effectExtent l="0" t="0" r="3175" b="3175"/>
          <wp:docPr id="7" name="Picture 7" descr="../../../../../Desktop/IMG_074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Desktop/IMG_074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917" cy="795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C74"/>
    <w:rsid w:val="0009007E"/>
    <w:rsid w:val="000C470A"/>
    <w:rsid w:val="00121A90"/>
    <w:rsid w:val="001833C5"/>
    <w:rsid w:val="001E5AA2"/>
    <w:rsid w:val="002A68FE"/>
    <w:rsid w:val="002C2B5C"/>
    <w:rsid w:val="00330317"/>
    <w:rsid w:val="00383C54"/>
    <w:rsid w:val="003D6DF5"/>
    <w:rsid w:val="00402E1F"/>
    <w:rsid w:val="00443DA9"/>
    <w:rsid w:val="00485A69"/>
    <w:rsid w:val="00664091"/>
    <w:rsid w:val="00727C74"/>
    <w:rsid w:val="00743046"/>
    <w:rsid w:val="007E4D94"/>
    <w:rsid w:val="008005CE"/>
    <w:rsid w:val="00874EB1"/>
    <w:rsid w:val="00884A21"/>
    <w:rsid w:val="009C5794"/>
    <w:rsid w:val="009D2A3F"/>
    <w:rsid w:val="009F50C8"/>
    <w:rsid w:val="00A72065"/>
    <w:rsid w:val="00AC3B27"/>
    <w:rsid w:val="00CC1B5C"/>
    <w:rsid w:val="00CE6D6C"/>
    <w:rsid w:val="00D11B51"/>
    <w:rsid w:val="00DF069A"/>
    <w:rsid w:val="00E11766"/>
    <w:rsid w:val="00E45FA0"/>
    <w:rsid w:val="00E853FC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9716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5%20(Spoh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Wix-5 (Spohn).dotx</Template>
  <TotalTime>2</TotalTime>
  <Pages>2</Pages>
  <Words>57</Words>
  <Characters>327</Characters>
  <Application>Microsoft Macintosh Word</Application>
  <DocSecurity>0</DocSecurity>
  <Lines>2</Lines>
  <Paragraphs>1</Paragraphs>
  <ScaleCrop>false</ScaleCrop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2022-04-11T19:39:00Z</dcterms:created>
  <dcterms:modified xsi:type="dcterms:W3CDTF">2022-04-12T19:13:00Z</dcterms:modified>
</cp:coreProperties>
</file>