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6DF0D803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EB6B29" wp14:editId="587AE7C6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A1A21E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A75B6" wp14:editId="5822BEB4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1A425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454F5E7B" w14:textId="1A2FD984" w:rsidR="00611B97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DA9">
        <w:rPr>
          <w:rFonts w:ascii="Times New Roman" w:hAnsi="Times New Roman" w:cs="Times New Roman"/>
          <w:sz w:val="24"/>
          <w:szCs w:val="24"/>
        </w:rPr>
        <w:t xml:space="preserve">The </w:t>
      </w:r>
      <w:r w:rsidR="00611B97">
        <w:rPr>
          <w:rFonts w:ascii="Times New Roman" w:hAnsi="Times New Roman" w:cs="Times New Roman"/>
          <w:sz w:val="24"/>
          <w:szCs w:val="24"/>
        </w:rPr>
        <w:t xml:space="preserve">First National Bank was located in Kearney, NE. Its advertisement can be seen on the </w:t>
      </w:r>
      <w:r w:rsidR="00302B54">
        <w:rPr>
          <w:rFonts w:ascii="Times New Roman" w:hAnsi="Times New Roman" w:cs="Times New Roman"/>
          <w:sz w:val="24"/>
          <w:szCs w:val="24"/>
        </w:rPr>
        <w:t>Kearney Area</w:t>
      </w:r>
      <w:r w:rsidR="00611B97">
        <w:rPr>
          <w:rFonts w:ascii="Times New Roman" w:hAnsi="Times New Roman" w:cs="Times New Roman"/>
          <w:sz w:val="24"/>
          <w:szCs w:val="24"/>
        </w:rPr>
        <w:t xml:space="preserve"> curtain. </w:t>
      </w:r>
      <w:bookmarkStart w:id="0" w:name="_GoBack"/>
      <w:bookmarkEnd w:id="0"/>
    </w:p>
    <w:p w14:paraId="4B9BCD65" w14:textId="47FF5E05" w:rsidR="009C5794" w:rsidRDefault="00611B97" w:rsidP="00611B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15CE">
        <w:rPr>
          <w:rFonts w:ascii="Times New Roman" w:hAnsi="Times New Roman" w:cs="Times New Roman"/>
          <w:noProof/>
          <w:color w:val="C00000"/>
        </w:rPr>
        <w:drawing>
          <wp:inline distT="0" distB="0" distL="0" distR="0" wp14:anchorId="2AC6CCEB" wp14:editId="111B3B76">
            <wp:extent cx="3735146" cy="2498705"/>
            <wp:effectExtent l="0" t="0" r="0" b="0"/>
            <wp:docPr id="41" name="Picture 41" descr="../Desktop/Screen%20Shot%202022-02-01%20at%201.53.1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Desktop/Screen%20Shot%202022-02-01%20at%201.53.11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39" cy="251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4DF6E" w14:textId="5F48A669" w:rsidR="00611B97" w:rsidRDefault="00611B97" w:rsidP="00611B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611B97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>: 7/20/1933)</w:t>
      </w:r>
    </w:p>
    <w:p w14:paraId="33238185" w14:textId="778E98B1" w:rsidR="00884A21" w:rsidRDefault="00884A21" w:rsidP="009C579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2C9F62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1042D8" w14:textId="77777777" w:rsidR="004141A9" w:rsidRDefault="004141A9" w:rsidP="001833C5">
      <w:pPr>
        <w:spacing w:after="0" w:line="240" w:lineRule="auto"/>
      </w:pPr>
      <w:r>
        <w:separator/>
      </w:r>
    </w:p>
  </w:endnote>
  <w:endnote w:type="continuationSeparator" w:id="0">
    <w:p w14:paraId="3B716AA1" w14:textId="77777777" w:rsidR="004141A9" w:rsidRDefault="004141A9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3BB08E" w14:textId="77777777" w:rsidR="004141A9" w:rsidRDefault="004141A9" w:rsidP="001833C5">
      <w:pPr>
        <w:spacing w:after="0" w:line="240" w:lineRule="auto"/>
      </w:pPr>
      <w:r>
        <w:separator/>
      </w:r>
    </w:p>
  </w:footnote>
  <w:footnote w:type="continuationSeparator" w:id="0">
    <w:p w14:paraId="791CF7F6" w14:textId="77777777" w:rsidR="004141A9" w:rsidRDefault="004141A9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314A4" w14:textId="314678A1" w:rsidR="001833C5" w:rsidRPr="001833C5" w:rsidRDefault="009C5794" w:rsidP="009C5794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1EAD888A" wp14:editId="025BCBB6">
          <wp:extent cx="1348596" cy="761721"/>
          <wp:effectExtent l="0" t="0" r="0" b="635"/>
          <wp:docPr id="6" name="Picture 6" descr="../../../../../Desktop/IMG_07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Desktop/IMG_07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69" cy="79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         </w:t>
    </w:r>
    <w:r w:rsidR="00611B97">
      <w:rPr>
        <w:rFonts w:ascii="Calibri" w:hAnsi="Calibri" w:cs="Calibri"/>
        <w:sz w:val="40"/>
        <w:szCs w:val="40"/>
      </w:rPr>
      <w:t>First National Bank</w:t>
    </w:r>
    <w:r w:rsidR="002A68FE">
      <w:rPr>
        <w:rFonts w:ascii="Calibri" w:hAnsi="Calibri" w:cs="Calibri"/>
        <w:sz w:val="40"/>
        <w:szCs w:val="40"/>
      </w:rPr>
      <w:t xml:space="preserve"> </w:t>
    </w:r>
    <w:r>
      <w:rPr>
        <w:rFonts w:ascii="Calibri" w:hAnsi="Calibri" w:cs="Calibri"/>
        <w:sz w:val="40"/>
        <w:szCs w:val="40"/>
      </w:rPr>
      <w:t xml:space="preserve">     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16A2B3BA" wp14:editId="7AD5994C">
          <wp:extent cx="1343469" cy="758825"/>
          <wp:effectExtent l="0" t="0" r="3175" b="3175"/>
          <wp:docPr id="7" name="Picture 7" descr="../../../../../Desktop/IMG_07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Desktop/IMG_07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17" cy="795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DA8"/>
    <w:rsid w:val="0009007E"/>
    <w:rsid w:val="000C470A"/>
    <w:rsid w:val="00121A90"/>
    <w:rsid w:val="001833C5"/>
    <w:rsid w:val="001E5AA2"/>
    <w:rsid w:val="002A68FE"/>
    <w:rsid w:val="002C2B5C"/>
    <w:rsid w:val="00302B54"/>
    <w:rsid w:val="00330317"/>
    <w:rsid w:val="00383C54"/>
    <w:rsid w:val="003D6DF5"/>
    <w:rsid w:val="00402E1F"/>
    <w:rsid w:val="004141A9"/>
    <w:rsid w:val="00443DA9"/>
    <w:rsid w:val="00485A69"/>
    <w:rsid w:val="00611B97"/>
    <w:rsid w:val="00664091"/>
    <w:rsid w:val="00694DA8"/>
    <w:rsid w:val="00743046"/>
    <w:rsid w:val="007E4D94"/>
    <w:rsid w:val="008005CE"/>
    <w:rsid w:val="00874EB1"/>
    <w:rsid w:val="00884A21"/>
    <w:rsid w:val="009C5794"/>
    <w:rsid w:val="009D2A3F"/>
    <w:rsid w:val="009F50C8"/>
    <w:rsid w:val="00A72065"/>
    <w:rsid w:val="00D11B51"/>
    <w:rsid w:val="00DF069A"/>
    <w:rsid w:val="00E11766"/>
    <w:rsid w:val="00E45FA0"/>
    <w:rsid w:val="00EB460A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BB1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5%20(Spoh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Wix-5 (Spohn).dotx</Template>
  <TotalTime>1</TotalTime>
  <Pages>1</Pages>
  <Words>20</Words>
  <Characters>120</Characters>
  <Application>Microsoft Macintosh Word</Application>
  <DocSecurity>0</DocSecurity>
  <Lines>1</Lines>
  <Paragraphs>1</Paragraphs>
  <ScaleCrop>false</ScaleCrop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2022-04-11T19:33:00Z</dcterms:created>
  <dcterms:modified xsi:type="dcterms:W3CDTF">2022-04-12T19:12:00Z</dcterms:modified>
</cp:coreProperties>
</file>