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2762DC2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AB741" wp14:editId="4414F5FB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CDFE54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6EF4" wp14:editId="31067F80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A1A3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1361EEE" w14:textId="6FA47DE9" w:rsidR="001833C5" w:rsidRPr="00D02E6C" w:rsidRDefault="00D02E6C" w:rsidP="00D02E6C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2E6C">
        <w:rPr>
          <w:rFonts w:ascii="Times New Roman" w:hAnsi="Times New Roman" w:cs="Times New Roman"/>
          <w:color w:val="000000" w:themeColor="text1"/>
          <w:sz w:val="24"/>
          <w:szCs w:val="24"/>
        </w:rPr>
        <w:t>Doyle Individual Photography was a photography studio located in Kearney</w:t>
      </w:r>
      <w:r w:rsidR="00A27339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D02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within the City National Bank building. Advertisements were often seen in school yearbooks at the local high schools as is seen below in an </w:t>
      </w:r>
      <w:r w:rsidRPr="00A2733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Echo</w:t>
      </w:r>
      <w:r w:rsidRPr="00D02E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edition from April, 1919. Its advertisement appears on the Kearney Opera House curtain. </w:t>
      </w:r>
      <w:bookmarkStart w:id="0" w:name="_GoBack"/>
      <w:bookmarkEnd w:id="0"/>
    </w:p>
    <w:p w14:paraId="211CE152" w14:textId="77777777" w:rsidR="00D02E6C" w:rsidRDefault="00D02E6C" w:rsidP="00D02E6C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644D5B76" w14:textId="7DC4B983" w:rsidR="00FA5C12" w:rsidRPr="001833C5" w:rsidRDefault="00D02E6C" w:rsidP="001833C5"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F0DD883" wp14:editId="6CCBCB43">
            <wp:extent cx="5995035" cy="2312928"/>
            <wp:effectExtent l="0" t="0" r="0" b="0"/>
            <wp:docPr id="183" name="Picture 183" descr="../Desktop/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IMG_06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40" cy="233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3E59AE" w14:textId="77777777" w:rsidR="00211119" w:rsidRDefault="00211119" w:rsidP="001833C5">
      <w:pPr>
        <w:spacing w:after="0" w:line="240" w:lineRule="auto"/>
      </w:pPr>
      <w:r>
        <w:separator/>
      </w:r>
    </w:p>
  </w:endnote>
  <w:endnote w:type="continuationSeparator" w:id="0">
    <w:p w14:paraId="76B32B40" w14:textId="77777777" w:rsidR="00211119" w:rsidRDefault="00211119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F2D5A" w14:textId="77777777" w:rsidR="00211119" w:rsidRDefault="00211119" w:rsidP="001833C5">
      <w:pPr>
        <w:spacing w:after="0" w:line="240" w:lineRule="auto"/>
      </w:pPr>
      <w:r>
        <w:separator/>
      </w:r>
    </w:p>
  </w:footnote>
  <w:footnote w:type="continuationSeparator" w:id="0">
    <w:p w14:paraId="17902450" w14:textId="77777777" w:rsidR="00211119" w:rsidRDefault="00211119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2907C" w14:textId="233AFD4E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273809F6" wp14:editId="2BE2E0A2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2E6C">
      <w:rPr>
        <w:rFonts w:ascii="Calibri" w:hAnsi="Calibri" w:cs="Calibri"/>
        <w:sz w:val="40"/>
        <w:szCs w:val="40"/>
      </w:rPr>
      <w:t xml:space="preserve">   Doyle Individual Photography</w:t>
    </w:r>
    <w:r>
      <w:rPr>
        <w:rFonts w:ascii="Calibri" w:hAnsi="Calibri" w:cs="Calibri"/>
        <w:sz w:val="40"/>
        <w:szCs w:val="40"/>
      </w:rPr>
      <w:t xml:space="preserve">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9D07E85" wp14:editId="0E927BBA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E06"/>
    <w:rsid w:val="001833C5"/>
    <w:rsid w:val="00211119"/>
    <w:rsid w:val="005C16E8"/>
    <w:rsid w:val="00664091"/>
    <w:rsid w:val="008005CE"/>
    <w:rsid w:val="00874EB1"/>
    <w:rsid w:val="00A27339"/>
    <w:rsid w:val="00A72065"/>
    <w:rsid w:val="00B76E06"/>
    <w:rsid w:val="00D02E6C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7F1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3</TotalTime>
  <Pages>1</Pages>
  <Words>47</Words>
  <Characters>272</Characters>
  <Application>Microsoft Macintosh Word</Application>
  <DocSecurity>0</DocSecurity>
  <Lines>2</Lines>
  <Paragraphs>1</Paragraphs>
  <ScaleCrop>false</ScaleCrop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2022-03-29T18:24:00Z</dcterms:created>
  <dcterms:modified xsi:type="dcterms:W3CDTF">2022-04-11T20:20:00Z</dcterms:modified>
</cp:coreProperties>
</file>